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151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993"/>
        <w:gridCol w:w="2315"/>
        <w:gridCol w:w="423"/>
        <w:gridCol w:w="6700"/>
      </w:tblGrid>
      <w:tr w:rsidR="003D1B71" w:rsidRPr="0009053D" w:rsidTr="00AD45F4">
        <w:trPr>
          <w:trHeight w:val="2112"/>
        </w:trPr>
        <w:tc>
          <w:tcPr>
            <w:tcW w:w="4028" w:type="dxa"/>
            <w:gridSpan w:val="3"/>
            <w:vMerge w:val="restart"/>
            <w:tcBorders>
              <w:bottom w:val="nil"/>
            </w:tcBorders>
          </w:tcPr>
          <w:p w:rsidR="00AD45F4" w:rsidRPr="00FD7EB9" w:rsidRDefault="00BC20A3" w:rsidP="00FD7EB9">
            <w:pPr>
              <w:pStyle w:val="a7"/>
              <w:kinsoku w:val="0"/>
              <w:overflowPunct w:val="0"/>
              <w:ind w:left="-120"/>
              <w:rPr>
                <w:rFonts w:ascii="微軟正黑體" w:eastAsia="微軟正黑體" w:hAnsi="微軟正黑體"/>
                <w:noProof/>
                <w:lang w:eastAsia="zh-TW"/>
              </w:rPr>
            </w:pPr>
            <w:r>
              <w:rPr>
                <w:rFonts w:ascii="微軟正黑體" w:eastAsia="微軟正黑體" w:hAnsi="微軟正黑體"/>
                <w:noProof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12B373B2" wp14:editId="096A2A24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163830</wp:posOffset>
                  </wp:positionV>
                  <wp:extent cx="2654300" cy="2501900"/>
                  <wp:effectExtent l="76200" t="76200" r="88900" b="106045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(2847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0" cy="2501900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rgbClr val="333333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D45F4" w:rsidRPr="0009053D" w:rsidRDefault="00AD45F4" w:rsidP="00AC21B5">
            <w:pPr>
              <w:pStyle w:val="a7"/>
              <w:kinsoku w:val="0"/>
              <w:overflowPunct w:val="0"/>
              <w:ind w:left="-120"/>
              <w:jc w:val="center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09053D" w:rsidRDefault="003D1B71" w:rsidP="00590471">
            <w:pPr>
              <w:pStyle w:val="a7"/>
              <w:kinsoku w:val="0"/>
              <w:overflowPunct w:val="0"/>
              <w:rPr>
                <w:rFonts w:ascii="微軟正黑體" w:eastAsia="微軟正黑體" w:hAnsi="微軟正黑體"/>
                <w:noProof/>
                <w:color w:val="0072C7" w:themeColor="accent2"/>
                <w:lang w:eastAsia="zh-TW"/>
              </w:rPr>
            </w:pPr>
          </w:p>
        </w:tc>
        <w:tc>
          <w:tcPr>
            <w:tcW w:w="6700" w:type="dxa"/>
            <w:tcBorders>
              <w:bottom w:val="nil"/>
            </w:tcBorders>
          </w:tcPr>
          <w:p w:rsidR="003D1B71" w:rsidRPr="00BC20A3" w:rsidRDefault="00BC20A3" w:rsidP="00581E75">
            <w:pPr>
              <w:pStyle w:val="af"/>
              <w:jc w:val="center"/>
              <w:rPr>
                <w:rFonts w:ascii="華康龍門石碑" w:eastAsia="華康龍門石碑" w:hAnsi="微軟正黑體"/>
                <w:noProof/>
                <w:lang w:eastAsia="zh-TW"/>
              </w:rPr>
            </w:pPr>
            <w:r>
              <w:rPr>
                <w:rFonts w:ascii="微軟正黑體" w:eastAsia="微軟正黑體" w:hAnsi="微軟正黑體"/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B89F78E" wp14:editId="46EAAA4C">
                      <wp:simplePos x="0" y="0"/>
                      <wp:positionH relativeFrom="margin">
                        <wp:posOffset>272415</wp:posOffset>
                      </wp:positionH>
                      <wp:positionV relativeFrom="paragraph">
                        <wp:posOffset>-1068070</wp:posOffset>
                      </wp:positionV>
                      <wp:extent cx="2159000" cy="977900"/>
                      <wp:effectExtent l="1276350" t="0" r="12700" b="527050"/>
                      <wp:wrapNone/>
                      <wp:docPr id="15" name="直線圖說文字 1 (無框線)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9000" cy="977900"/>
                              </a:xfrm>
                              <a:prstGeom prst="callout1">
                                <a:avLst>
                                  <a:gd name="adj1" fmla="val 18750"/>
                                  <a:gd name="adj2" fmla="val -8333"/>
                                  <a:gd name="adj3" fmla="val 152976"/>
                                  <a:gd name="adj4" fmla="val -59043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7EB9" w:rsidRPr="00FD7EB9" w:rsidRDefault="00FD7EB9" w:rsidP="00FD7EB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8"/>
                                      <w:lang w:eastAsia="zh-TW"/>
                                    </w:rPr>
                                  </w:pPr>
                                  <w:r w:rsidRPr="00FD7EB9">
                                    <w:rPr>
                                      <w:rFonts w:hint="eastAsia"/>
                                      <w:sz w:val="28"/>
                                      <w:lang w:eastAsia="zh-TW"/>
                                    </w:rPr>
                                    <w:t>請</w:t>
                                  </w:r>
                                  <w:r w:rsidRPr="00FD7EB9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lang w:eastAsia="zh-TW"/>
                                    </w:rPr>
                                    <w:t>請更換成自己的照片</w:t>
                                  </w:r>
                                  <w:r w:rsidR="00BC20A3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lang w:eastAsia="zh-TW"/>
                                    </w:rPr>
                                    <w:t>(需個人正面明顯照)</w:t>
                                  </w:r>
                                  <w:r w:rsidRPr="00FD7EB9">
                                    <w:rPr>
                                      <w:rFonts w:hint="eastAsia"/>
                                      <w:color w:val="000000" w:themeColor="text1"/>
                                      <w:sz w:val="28"/>
                                      <w:lang w:eastAsia="zh-TW"/>
                                    </w:rPr>
                                    <w:t>，更換後請刪除此說明文字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89F78E" id="_x0000_t41" coordsize="21600,21600" o:spt="41" adj="-8280,24300,-1800,4050" path="m@0@1l@2@3nfem,l21600,r,21600l,21600ns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 textborder="f"/>
                    </v:shapetype>
                    <v:shape id="直線圖說文字 1 (無框線) 15" o:spid="_x0000_s1026" type="#_x0000_t41" style="position:absolute;left:0;text-align:left;margin-left:21.45pt;margin-top:-84.1pt;width:170pt;height:7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" adj="-12753,33043" fillcolor="white [3212]" strokecolor="#747070 [1614]" strokeweight="1pt">
                      <v:textbox>
                        <w:txbxContent>
                          <w:p w:rsidR="00FD7EB9" w:rsidRPr="00FD7EB9" w:rsidRDefault="00FD7EB9" w:rsidP="00FD7EB9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 w:rsidRPr="00FD7EB9">
                              <w:rPr>
                                <w:rFonts w:hint="eastAsia"/>
                                <w:sz w:val="28"/>
                                <w:lang w:eastAsia="zh-TW"/>
                              </w:rPr>
                              <w:t>請</w:t>
                            </w:r>
                            <w:r w:rsidRPr="00FD7EB9">
                              <w:rPr>
                                <w:rFonts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請更換成自己的照片</w:t>
                            </w:r>
                            <w:r w:rsidR="00BC20A3">
                              <w:rPr>
                                <w:rFonts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(需個人正面明顯照)</w:t>
                            </w:r>
                            <w:r w:rsidRPr="00FD7EB9">
                              <w:rPr>
                                <w:rFonts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，更換後請刪除此說明文字</w:t>
                            </w:r>
                          </w:p>
                        </w:txbxContent>
                      </v:textbox>
                      <o:callout v:ext="edit" minusy="t"/>
                      <w10:wrap anchorx="margin"/>
                    </v:shape>
                  </w:pict>
                </mc:Fallback>
              </mc:AlternateContent>
            </w:r>
            <w:r w:rsidR="00AD45F4" w:rsidRPr="00BC20A3">
              <w:rPr>
                <w:rFonts w:ascii="華康龍門石碑" w:eastAsia="華康龍門石碑" w:hAnsi="微軟正黑體" w:hint="eastAsia"/>
                <w:noProof/>
                <w:lang w:eastAsia="zh-TW"/>
              </w:rPr>
              <w:t>臺北市私立金甌女子高級中學1</w:t>
            </w:r>
            <w:r w:rsidR="00FB3A76">
              <w:rPr>
                <w:rFonts w:ascii="華康龍門石碑" w:eastAsia="華康龍門石碑" w:hAnsi="微軟正黑體" w:hint="eastAsia"/>
                <w:noProof/>
                <w:lang w:eastAsia="zh-TW"/>
              </w:rPr>
              <w:t>13</w:t>
            </w:r>
            <w:r w:rsidR="00AD45F4" w:rsidRPr="00BC20A3">
              <w:rPr>
                <w:rFonts w:ascii="華康龍門石碑" w:eastAsia="華康龍門石碑" w:hAnsi="微軟正黑體" w:hint="eastAsia"/>
                <w:noProof/>
                <w:lang w:eastAsia="zh-TW"/>
              </w:rPr>
              <w:t>學年度</w:t>
            </w:r>
            <w:r w:rsidR="003D1B71" w:rsidRPr="00BC20A3">
              <w:rPr>
                <w:rFonts w:ascii="華康龍門石碑" w:eastAsia="華康龍門石碑" w:hAnsi="微軟正黑體" w:hint="eastAsia"/>
                <w:noProof/>
                <w:lang w:val="zh-TW" w:eastAsia="zh-TW" w:bidi="zh-TW"/>
              </w:rPr>
              <w:br/>
            </w:r>
            <w:r w:rsidR="00AD45F4" w:rsidRPr="00BC20A3">
              <w:rPr>
                <w:rFonts w:ascii="華康龍門石碑" w:eastAsia="華康龍門石碑" w:hAnsi="微軟正黑體" w:hint="eastAsia"/>
                <w:noProof/>
                <w:lang w:eastAsia="zh-TW"/>
              </w:rPr>
              <w:t>優良學生選舉候選人</w:t>
            </w:r>
          </w:p>
        </w:tc>
      </w:tr>
      <w:tr w:rsidR="003D1B71" w:rsidRPr="0009053D" w:rsidTr="00AD45F4">
        <w:trPr>
          <w:trHeight w:val="1589"/>
        </w:trPr>
        <w:tc>
          <w:tcPr>
            <w:tcW w:w="4028" w:type="dxa"/>
            <w:gridSpan w:val="3"/>
            <w:vMerge/>
            <w:tcBorders>
              <w:bottom w:val="nil"/>
            </w:tcBorders>
          </w:tcPr>
          <w:p w:rsidR="003D1B71" w:rsidRPr="0009053D" w:rsidRDefault="003D1B71">
            <w:pPr>
              <w:pStyle w:val="a7"/>
              <w:kinsoku w:val="0"/>
              <w:overflowPunct w:val="0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09053D" w:rsidRDefault="003D1B71" w:rsidP="00590471">
            <w:pPr>
              <w:pStyle w:val="a7"/>
              <w:kinsoku w:val="0"/>
              <w:overflowPunct w:val="0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  <w:tc>
          <w:tcPr>
            <w:tcW w:w="6700" w:type="dxa"/>
            <w:vMerge w:val="restart"/>
            <w:tcBorders>
              <w:bottom w:val="nil"/>
            </w:tcBorders>
            <w:vAlign w:val="bottom"/>
          </w:tcPr>
          <w:p w:rsidR="003D1B71" w:rsidRPr="00BC20A3" w:rsidRDefault="00C80B07" w:rsidP="00AC6C7E">
            <w:pPr>
              <w:pStyle w:val="21"/>
              <w:rPr>
                <w:rFonts w:ascii="華康龍門石碑" w:eastAsia="華康龍門石碑" w:hAnsi="微軟正黑體" w:cs="Calibri"/>
                <w:noProof/>
                <w:color w:val="0072C7"/>
                <w:sz w:val="40"/>
                <w:lang w:eastAsia="zh-TW"/>
              </w:rPr>
            </w:pPr>
            <w:r w:rsidRPr="00BC20A3">
              <w:rPr>
                <w:rFonts w:ascii="華康龍門石碑" w:eastAsia="華康龍門石碑" w:hAnsi="微軟正黑體" w:cs="Calibri" w:hint="eastAsia"/>
                <w:noProof/>
                <w:color w:val="0072C7"/>
                <w:sz w:val="40"/>
                <w:lang w:eastAsia="zh-TW"/>
              </w:rPr>
              <w:t>優良事蹟</w:t>
            </w:r>
          </w:p>
          <w:p w:rsidR="003D1B71" w:rsidRPr="00BC20A3" w:rsidRDefault="0009053D" w:rsidP="0009053D">
            <w:pPr>
              <w:pStyle w:val="11"/>
              <w:spacing w:line="276" w:lineRule="auto"/>
              <w:rPr>
                <w:rFonts w:ascii="華康龍門石碑" w:eastAsia="華康龍門石碑" w:hAnsi="微軟正黑體" w:cs="Calibri"/>
                <w:noProof/>
                <w:sz w:val="28"/>
                <w:lang w:eastAsia="zh-TW"/>
              </w:rPr>
            </w:pPr>
            <w:r w:rsidRPr="00BC20A3">
              <w:rPr>
                <w:rFonts w:ascii="華康龍門石碑" w:eastAsia="華康龍門石碑" w:hAnsi="微軟正黑體" w:cs="Calibri" w:hint="eastAsia"/>
                <w:noProof/>
                <w:sz w:val="28"/>
                <w:lang w:eastAsia="zh-TW"/>
              </w:rPr>
              <w:t>1.</w:t>
            </w:r>
          </w:p>
          <w:p w:rsidR="0009053D" w:rsidRPr="00BC20A3" w:rsidRDefault="0009053D" w:rsidP="0009053D">
            <w:pPr>
              <w:pStyle w:val="11"/>
              <w:spacing w:line="276" w:lineRule="auto"/>
              <w:rPr>
                <w:rFonts w:ascii="華康龍門石碑" w:eastAsia="華康龍門石碑" w:hAnsi="微軟正黑體" w:cs="Calibri"/>
                <w:noProof/>
                <w:sz w:val="28"/>
                <w:lang w:eastAsia="zh-TW"/>
              </w:rPr>
            </w:pPr>
            <w:r w:rsidRPr="00BC20A3">
              <w:rPr>
                <w:rFonts w:ascii="華康龍門石碑" w:eastAsia="華康龍門石碑" w:hAnsi="微軟正黑體" w:cs="Calibri" w:hint="eastAsia"/>
                <w:noProof/>
                <w:sz w:val="28"/>
                <w:lang w:eastAsia="zh-TW"/>
              </w:rPr>
              <w:t>2.</w:t>
            </w:r>
          </w:p>
          <w:p w:rsidR="0009053D" w:rsidRPr="00BC20A3" w:rsidRDefault="0009053D" w:rsidP="0009053D">
            <w:pPr>
              <w:pStyle w:val="11"/>
              <w:spacing w:line="276" w:lineRule="auto"/>
              <w:rPr>
                <w:rFonts w:ascii="華康龍門石碑" w:eastAsia="華康龍門石碑" w:hAnsi="微軟正黑體" w:cs="Calibri"/>
                <w:noProof/>
                <w:sz w:val="28"/>
                <w:lang w:eastAsia="zh-TW"/>
              </w:rPr>
            </w:pPr>
            <w:r w:rsidRPr="00BC20A3">
              <w:rPr>
                <w:rFonts w:ascii="華康龍門石碑" w:eastAsia="華康龍門石碑" w:hAnsi="微軟正黑體" w:cs="Calibri" w:hint="eastAsia"/>
                <w:noProof/>
                <w:sz w:val="28"/>
                <w:lang w:eastAsia="zh-TW"/>
              </w:rPr>
              <w:t>3.</w:t>
            </w:r>
          </w:p>
          <w:p w:rsidR="0009053D" w:rsidRPr="00BC20A3" w:rsidRDefault="0009053D" w:rsidP="0009053D">
            <w:pPr>
              <w:pStyle w:val="11"/>
              <w:spacing w:line="276" w:lineRule="auto"/>
              <w:rPr>
                <w:rFonts w:ascii="華康龍門石碑" w:eastAsia="華康龍門石碑" w:hAnsi="微軟正黑體" w:cs="Calibri"/>
                <w:noProof/>
                <w:sz w:val="28"/>
                <w:lang w:eastAsia="zh-TW"/>
              </w:rPr>
            </w:pPr>
            <w:r w:rsidRPr="00BC20A3">
              <w:rPr>
                <w:rFonts w:ascii="華康龍門石碑" w:eastAsia="華康龍門石碑" w:hAnsi="微軟正黑體" w:cs="Calibri" w:hint="eastAsia"/>
                <w:noProof/>
                <w:sz w:val="28"/>
                <w:lang w:eastAsia="zh-TW"/>
              </w:rPr>
              <w:t>4.</w:t>
            </w:r>
          </w:p>
          <w:p w:rsidR="0009053D" w:rsidRPr="00BC20A3" w:rsidRDefault="0009053D" w:rsidP="0009053D">
            <w:pPr>
              <w:pStyle w:val="11"/>
              <w:spacing w:line="276" w:lineRule="auto"/>
              <w:rPr>
                <w:rFonts w:ascii="華康龍門石碑" w:eastAsia="華康龍門石碑" w:hAnsi="微軟正黑體" w:cs="Calibri"/>
                <w:noProof/>
                <w:sz w:val="28"/>
                <w:lang w:eastAsia="zh-TW"/>
              </w:rPr>
            </w:pPr>
            <w:r w:rsidRPr="00BC20A3">
              <w:rPr>
                <w:rFonts w:ascii="華康龍門石碑" w:eastAsia="華康龍門石碑" w:hAnsi="微軟正黑體" w:cs="Calibri" w:hint="eastAsia"/>
                <w:noProof/>
                <w:sz w:val="28"/>
                <w:lang w:eastAsia="zh-TW"/>
              </w:rPr>
              <w:t>5.</w:t>
            </w:r>
          </w:p>
          <w:p w:rsidR="0009053D" w:rsidRPr="00BC20A3" w:rsidRDefault="0009053D" w:rsidP="0009053D">
            <w:pPr>
              <w:pStyle w:val="11"/>
              <w:spacing w:line="276" w:lineRule="auto"/>
              <w:rPr>
                <w:rFonts w:ascii="華康龍門石碑" w:eastAsia="華康龍門石碑" w:hAnsi="微軟正黑體" w:cs="Calibri"/>
                <w:noProof/>
                <w:sz w:val="28"/>
                <w:lang w:eastAsia="zh-TW"/>
              </w:rPr>
            </w:pPr>
            <w:r w:rsidRPr="00BC20A3">
              <w:rPr>
                <w:rFonts w:ascii="華康龍門石碑" w:eastAsia="華康龍門石碑" w:hAnsi="微軟正黑體" w:cs="Calibri" w:hint="eastAsia"/>
                <w:noProof/>
                <w:sz w:val="28"/>
                <w:lang w:eastAsia="zh-TW"/>
              </w:rPr>
              <w:t>6.</w:t>
            </w:r>
          </w:p>
          <w:p w:rsidR="0009053D" w:rsidRPr="00BC20A3" w:rsidRDefault="0009053D" w:rsidP="0009053D">
            <w:pPr>
              <w:pStyle w:val="11"/>
              <w:spacing w:line="276" w:lineRule="auto"/>
              <w:rPr>
                <w:rFonts w:ascii="華康龍門石碑" w:eastAsia="華康龍門石碑" w:hAnsi="微軟正黑體" w:cs="Calibri"/>
                <w:noProof/>
                <w:sz w:val="28"/>
                <w:lang w:eastAsia="zh-TW"/>
              </w:rPr>
            </w:pPr>
            <w:r w:rsidRPr="00BC20A3">
              <w:rPr>
                <w:rFonts w:ascii="華康龍門石碑" w:eastAsia="華康龍門石碑" w:hAnsi="微軟正黑體" w:cs="Calibri" w:hint="eastAsia"/>
                <w:noProof/>
                <w:sz w:val="28"/>
                <w:lang w:eastAsia="zh-TW"/>
              </w:rPr>
              <w:t>7.</w:t>
            </w:r>
          </w:p>
          <w:p w:rsidR="0009053D" w:rsidRPr="00BC20A3" w:rsidRDefault="0009053D" w:rsidP="0009053D">
            <w:pPr>
              <w:pStyle w:val="11"/>
              <w:spacing w:line="276" w:lineRule="auto"/>
              <w:rPr>
                <w:rFonts w:ascii="華康龍門石碑" w:eastAsia="華康龍門石碑" w:hAnsi="微軟正黑體" w:cs="Calibri"/>
                <w:noProof/>
                <w:sz w:val="28"/>
                <w:lang w:eastAsia="zh-TW"/>
              </w:rPr>
            </w:pPr>
            <w:r w:rsidRPr="00BC20A3">
              <w:rPr>
                <w:rFonts w:ascii="華康龍門石碑" w:eastAsia="華康龍門石碑" w:hAnsi="微軟正黑體" w:cs="Calibri" w:hint="eastAsia"/>
                <w:noProof/>
                <w:sz w:val="28"/>
                <w:lang w:eastAsia="zh-TW"/>
              </w:rPr>
              <w:t>8.</w:t>
            </w:r>
          </w:p>
          <w:p w:rsidR="0009053D" w:rsidRPr="00BC20A3" w:rsidRDefault="0009053D" w:rsidP="0009053D">
            <w:pPr>
              <w:pStyle w:val="11"/>
              <w:spacing w:line="276" w:lineRule="auto"/>
              <w:rPr>
                <w:rFonts w:ascii="華康龍門石碑" w:eastAsia="華康龍門石碑" w:hAnsi="微軟正黑體" w:cs="Calibri"/>
                <w:noProof/>
                <w:sz w:val="28"/>
                <w:lang w:eastAsia="zh-TW"/>
              </w:rPr>
            </w:pPr>
            <w:r w:rsidRPr="00BC20A3">
              <w:rPr>
                <w:rFonts w:ascii="華康龍門石碑" w:eastAsia="華康龍門石碑" w:hAnsi="微軟正黑體" w:cs="Calibri" w:hint="eastAsia"/>
                <w:noProof/>
                <w:sz w:val="28"/>
                <w:lang w:eastAsia="zh-TW"/>
              </w:rPr>
              <w:t>9.</w:t>
            </w:r>
          </w:p>
          <w:p w:rsidR="0009053D" w:rsidRPr="00BC20A3" w:rsidRDefault="0009053D" w:rsidP="0009053D">
            <w:pPr>
              <w:pStyle w:val="11"/>
              <w:spacing w:line="276" w:lineRule="auto"/>
              <w:rPr>
                <w:rFonts w:ascii="華康龍門石碑" w:eastAsia="華康龍門石碑" w:hAnsi="微軟正黑體" w:cs="Calibri"/>
                <w:noProof/>
                <w:sz w:val="28"/>
                <w:lang w:eastAsia="zh-TW"/>
              </w:rPr>
            </w:pPr>
            <w:r w:rsidRPr="00BC20A3">
              <w:rPr>
                <w:rFonts w:ascii="華康龍門石碑" w:eastAsia="華康龍門石碑" w:hAnsi="微軟正黑體" w:cs="Calibri" w:hint="eastAsia"/>
                <w:noProof/>
                <w:sz w:val="28"/>
                <w:lang w:eastAsia="zh-TW"/>
              </w:rPr>
              <w:t>10.</w:t>
            </w:r>
          </w:p>
          <w:p w:rsidR="0009053D" w:rsidRPr="00BC20A3" w:rsidRDefault="00FB2A00" w:rsidP="0009053D">
            <w:pPr>
              <w:pStyle w:val="11"/>
              <w:spacing w:line="276" w:lineRule="auto"/>
              <w:rPr>
                <w:rFonts w:ascii="華康龍門石碑" w:eastAsia="華康龍門石碑" w:hAnsi="微軟正黑體" w:cs="Calibri"/>
                <w:noProof/>
                <w:sz w:val="28"/>
                <w:lang w:eastAsia="zh-TW"/>
              </w:rPr>
            </w:pPr>
            <w:r>
              <w:rPr>
                <w:rFonts w:ascii="標楷體" w:eastAsia="標楷體" w:hAnsi="標楷體" w:hint="eastAsia"/>
                <w:b w:val="0"/>
                <w:noProof/>
                <w:szCs w:val="24"/>
              </w:rPr>
              <w:drawing>
                <wp:anchor distT="0" distB="0" distL="114300" distR="114300" simplePos="0" relativeHeight="251657728" behindDoc="1" locked="0" layoutInCell="1" allowOverlap="1" wp14:anchorId="480ECEA5" wp14:editId="7B1A788A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243205</wp:posOffset>
                  </wp:positionV>
                  <wp:extent cx="1398270" cy="139827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rcode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A61DF" w:rsidRPr="00BC20A3" w:rsidRDefault="008A61DF" w:rsidP="0009053D">
            <w:pPr>
              <w:pStyle w:val="11"/>
              <w:spacing w:line="276" w:lineRule="auto"/>
              <w:rPr>
                <w:rFonts w:ascii="華康龍門石碑" w:eastAsia="華康龍門石碑" w:hAnsi="微軟正黑體" w:cs="Calibri"/>
                <w:noProof/>
                <w:sz w:val="28"/>
                <w:lang w:eastAsia="zh-TW"/>
              </w:rPr>
            </w:pPr>
          </w:p>
          <w:p w:rsidR="008A61DF" w:rsidRPr="00BC20A3" w:rsidRDefault="008A61DF" w:rsidP="0009053D">
            <w:pPr>
              <w:pStyle w:val="11"/>
              <w:spacing w:line="276" w:lineRule="auto"/>
              <w:rPr>
                <w:rFonts w:ascii="華康龍門石碑" w:eastAsia="華康龍門石碑" w:hAnsi="微軟正黑體" w:cs="Calibri"/>
                <w:noProof/>
                <w:sz w:val="28"/>
                <w:lang w:eastAsia="zh-TW"/>
              </w:rPr>
            </w:pPr>
          </w:p>
          <w:p w:rsidR="0009053D" w:rsidRPr="00BC20A3" w:rsidRDefault="0009053D" w:rsidP="0009053D">
            <w:pPr>
              <w:pStyle w:val="11"/>
              <w:spacing w:line="276" w:lineRule="auto"/>
              <w:rPr>
                <w:rFonts w:ascii="華康龍門石碑" w:eastAsia="華康龍門石碑" w:hAnsi="微軟正黑體" w:cs="Calibri"/>
                <w:noProof/>
                <w:sz w:val="28"/>
                <w:lang w:eastAsia="zh-TW"/>
              </w:rPr>
            </w:pPr>
          </w:p>
          <w:p w:rsidR="003D1B71" w:rsidRPr="00BC20A3" w:rsidRDefault="0009053D" w:rsidP="0009053D">
            <w:pPr>
              <w:pStyle w:val="21"/>
              <w:jc w:val="center"/>
              <w:rPr>
                <w:rFonts w:ascii="華康龍門石碑" w:eastAsia="華康龍門石碑" w:hAnsi="微軟正黑體" w:cs="Calibri"/>
                <w:noProof/>
                <w:color w:val="0072C7"/>
                <w:lang w:eastAsia="zh-TW"/>
              </w:rPr>
            </w:pPr>
            <w:r w:rsidRPr="00BC20A3">
              <w:rPr>
                <w:rFonts w:ascii="華康龍門石碑" w:eastAsia="華康龍門石碑" w:hAnsi="微軟正黑體" w:cs="Calibri" w:hint="eastAsia"/>
                <w:noProof/>
                <w:color w:val="0072C7"/>
                <w:lang w:eastAsia="zh-TW"/>
              </w:rPr>
              <w:t>導師簽名:</w:t>
            </w:r>
          </w:p>
          <w:p w:rsidR="003D1B71" w:rsidRPr="00BC20A3" w:rsidRDefault="003D1B71" w:rsidP="0009053D">
            <w:pPr>
              <w:rPr>
                <w:rFonts w:ascii="華康龍門石碑" w:eastAsia="華康龍門石碑" w:hAnsi="微軟正黑體" w:cs="Calibri"/>
                <w:noProof/>
                <w:sz w:val="24"/>
                <w:szCs w:val="24"/>
                <w:lang w:eastAsia="zh-TW"/>
              </w:rPr>
            </w:pPr>
          </w:p>
        </w:tc>
      </w:tr>
      <w:tr w:rsidR="003D1B71" w:rsidRPr="0009053D" w:rsidTr="00AD45F4">
        <w:trPr>
          <w:trHeight w:val="1164"/>
        </w:trPr>
        <w:tc>
          <w:tcPr>
            <w:tcW w:w="720" w:type="dxa"/>
          </w:tcPr>
          <w:p w:rsidR="003D1B71" w:rsidRPr="0009053D" w:rsidRDefault="003D1B71">
            <w:pPr>
              <w:pStyle w:val="a7"/>
              <w:kinsoku w:val="0"/>
              <w:overflowPunct w:val="0"/>
              <w:rPr>
                <w:rFonts w:ascii="微軟正黑體" w:eastAsia="微軟正黑體" w:hAnsi="微軟正黑體" w:cs="Calibri"/>
                <w:noProof/>
                <w:color w:val="0072C7" w:themeColor="accent2"/>
                <w:lang w:eastAsia="zh-TW"/>
              </w:rPr>
            </w:pPr>
          </w:p>
        </w:tc>
        <w:tc>
          <w:tcPr>
            <w:tcW w:w="3308" w:type="dxa"/>
            <w:gridSpan w:val="2"/>
          </w:tcPr>
          <w:p w:rsidR="003D1B71" w:rsidRPr="0009053D" w:rsidRDefault="003D1B71">
            <w:pPr>
              <w:pStyle w:val="a7"/>
              <w:kinsoku w:val="0"/>
              <w:overflowPunct w:val="0"/>
              <w:rPr>
                <w:rFonts w:ascii="微軟正黑體" w:eastAsia="微軟正黑體" w:hAnsi="微軟正黑體" w:cs="Calibri"/>
                <w:noProof/>
                <w:color w:val="0072C7" w:themeColor="accent2"/>
                <w:lang w:eastAsia="zh-TW"/>
              </w:rPr>
            </w:pPr>
          </w:p>
        </w:tc>
        <w:tc>
          <w:tcPr>
            <w:tcW w:w="423" w:type="dxa"/>
            <w:vMerge/>
          </w:tcPr>
          <w:p w:rsidR="003D1B71" w:rsidRPr="0009053D" w:rsidRDefault="003D1B71" w:rsidP="00590471">
            <w:pPr>
              <w:pStyle w:val="a7"/>
              <w:kinsoku w:val="0"/>
              <w:overflowPunct w:val="0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  <w:tc>
          <w:tcPr>
            <w:tcW w:w="6700" w:type="dxa"/>
            <w:vMerge/>
          </w:tcPr>
          <w:p w:rsidR="003D1B71" w:rsidRPr="0009053D" w:rsidRDefault="003D1B71" w:rsidP="00222466">
            <w:pPr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</w:tr>
      <w:tr w:rsidR="008A61DF" w:rsidRPr="0009053D" w:rsidTr="00AD45F4">
        <w:trPr>
          <w:trHeight w:val="1164"/>
        </w:trPr>
        <w:tc>
          <w:tcPr>
            <w:tcW w:w="720" w:type="dxa"/>
          </w:tcPr>
          <w:p w:rsidR="008A61DF" w:rsidRPr="0009053D" w:rsidRDefault="008A61DF" w:rsidP="008A61DF">
            <w:pPr>
              <w:pStyle w:val="a7"/>
              <w:kinsoku w:val="0"/>
              <w:overflowPunct w:val="0"/>
              <w:spacing w:line="240" w:lineRule="auto"/>
              <w:rPr>
                <w:rFonts w:ascii="微軟正黑體" w:eastAsia="微軟正黑體" w:hAnsi="微軟正黑體" w:cs="Calibri"/>
                <w:noProof/>
                <w:color w:val="0072C7" w:themeColor="accent2"/>
                <w:lang w:eastAsia="zh-TW"/>
              </w:rPr>
            </w:pPr>
          </w:p>
        </w:tc>
        <w:tc>
          <w:tcPr>
            <w:tcW w:w="3308" w:type="dxa"/>
            <w:gridSpan w:val="2"/>
          </w:tcPr>
          <w:p w:rsidR="008A61DF" w:rsidRPr="0009053D" w:rsidRDefault="008A61DF" w:rsidP="008A61DF">
            <w:pPr>
              <w:pStyle w:val="a7"/>
              <w:kinsoku w:val="0"/>
              <w:overflowPunct w:val="0"/>
              <w:spacing w:line="240" w:lineRule="auto"/>
              <w:rPr>
                <w:rFonts w:ascii="微軟正黑體" w:eastAsia="微軟正黑體" w:hAnsi="微軟正黑體" w:cs="Calibri"/>
                <w:noProof/>
                <w:color w:val="0072C7" w:themeColor="accent2"/>
                <w:lang w:eastAsia="zh-TW"/>
              </w:rPr>
            </w:pPr>
          </w:p>
        </w:tc>
        <w:tc>
          <w:tcPr>
            <w:tcW w:w="423" w:type="dxa"/>
            <w:vMerge/>
          </w:tcPr>
          <w:p w:rsidR="008A61DF" w:rsidRPr="0009053D" w:rsidRDefault="008A61DF" w:rsidP="00590471">
            <w:pPr>
              <w:pStyle w:val="a7"/>
              <w:kinsoku w:val="0"/>
              <w:overflowPunct w:val="0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  <w:tc>
          <w:tcPr>
            <w:tcW w:w="6700" w:type="dxa"/>
            <w:vMerge/>
          </w:tcPr>
          <w:p w:rsidR="008A61DF" w:rsidRPr="0009053D" w:rsidRDefault="008A61DF" w:rsidP="00222466">
            <w:pPr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</w:tr>
      <w:tr w:rsidR="003D1B71" w:rsidRPr="0009053D" w:rsidTr="00AD45F4">
        <w:trPr>
          <w:trHeight w:val="543"/>
        </w:trPr>
        <w:tc>
          <w:tcPr>
            <w:tcW w:w="720" w:type="dxa"/>
          </w:tcPr>
          <w:p w:rsidR="003D1B71" w:rsidRDefault="003D1B71" w:rsidP="00C80B07">
            <w:pPr>
              <w:pStyle w:val="af1"/>
              <w:rPr>
                <w:rFonts w:ascii="微軟正黑體" w:eastAsia="微軟正黑體" w:hAnsi="微軟正黑體"/>
                <w:noProof/>
                <w:color w:val="000000" w:themeColor="text1"/>
                <w:lang w:eastAsia="zh-TW"/>
              </w:rPr>
            </w:pPr>
          </w:p>
          <w:p w:rsidR="00C80B07" w:rsidRPr="0009053D" w:rsidRDefault="00C80B07" w:rsidP="00C80B07">
            <w:pPr>
              <w:pStyle w:val="af1"/>
              <w:rPr>
                <w:rFonts w:ascii="微軟正黑體" w:eastAsia="微軟正黑體" w:hAnsi="微軟正黑體"/>
                <w:noProof/>
                <w:color w:val="000000" w:themeColor="text1"/>
                <w:lang w:eastAsia="zh-TW"/>
              </w:rPr>
            </w:pPr>
          </w:p>
        </w:tc>
        <w:tc>
          <w:tcPr>
            <w:tcW w:w="993" w:type="dxa"/>
            <w:tcMar>
              <w:left w:w="0" w:type="dxa"/>
              <w:right w:w="0" w:type="dxa"/>
            </w:tcMar>
            <w:vAlign w:val="center"/>
          </w:tcPr>
          <w:p w:rsidR="003D1B71" w:rsidRPr="00BC20A3" w:rsidRDefault="003D1B71" w:rsidP="00AC21B5">
            <w:pPr>
              <w:pStyle w:val="af1"/>
              <w:numPr>
                <w:ilvl w:val="0"/>
                <w:numId w:val="17"/>
              </w:numPr>
              <w:spacing w:line="240" w:lineRule="auto"/>
              <w:ind w:left="851" w:hanging="818"/>
              <w:rPr>
                <w:rStyle w:val="af2"/>
                <w:rFonts w:ascii="華康龍門石碑" w:eastAsia="華康龍門石碑" w:hAnsi="微軟正黑體" w:cs="Calibri"/>
                <w:b w:val="0"/>
                <w:bCs w:val="0"/>
                <w:noProof/>
                <w:color w:val="000000" w:themeColor="text1"/>
                <w:lang w:eastAsia="zh-TW"/>
              </w:rPr>
            </w:pPr>
          </w:p>
        </w:tc>
        <w:tc>
          <w:tcPr>
            <w:tcW w:w="2312" w:type="dxa"/>
            <w:vAlign w:val="center"/>
          </w:tcPr>
          <w:p w:rsidR="00C80B07" w:rsidRPr="00BC20A3" w:rsidRDefault="00AD45F4" w:rsidP="00C80B07">
            <w:pPr>
              <w:pStyle w:val="af1"/>
              <w:ind w:leftChars="-51" w:left="48" w:hangingChars="57" w:hanging="160"/>
              <w:rPr>
                <w:rFonts w:ascii="華康龍門石碑" w:eastAsia="華康龍門石碑" w:hAnsi="微軟正黑體"/>
                <w:noProof/>
                <w:color w:val="000000" w:themeColor="text1"/>
                <w:sz w:val="28"/>
                <w:lang w:eastAsia="zh-TW"/>
              </w:rPr>
            </w:pPr>
            <w:r w:rsidRPr="00BC20A3">
              <w:rPr>
                <w:rFonts w:ascii="華康龍門石碑" w:eastAsia="華康龍門石碑" w:hAnsi="微軟正黑體" w:hint="eastAsia"/>
                <w:noProof/>
                <w:color w:val="000000" w:themeColor="text1"/>
                <w:sz w:val="28"/>
                <w:lang w:eastAsia="zh-TW"/>
              </w:rPr>
              <w:t>班級</w:t>
            </w:r>
            <w:r w:rsidR="00C80B07" w:rsidRPr="00BC20A3">
              <w:rPr>
                <w:rFonts w:ascii="華康龍門石碑" w:eastAsia="華康龍門石碑" w:hAnsi="微軟正黑體" w:hint="eastAsia"/>
                <w:noProof/>
                <w:color w:val="000000" w:themeColor="text1"/>
                <w:sz w:val="28"/>
                <w:lang w:eastAsia="zh-TW"/>
              </w:rPr>
              <w:t>:</w:t>
            </w:r>
          </w:p>
        </w:tc>
        <w:tc>
          <w:tcPr>
            <w:tcW w:w="423" w:type="dxa"/>
            <w:vMerge/>
          </w:tcPr>
          <w:p w:rsidR="003D1B71" w:rsidRPr="0009053D" w:rsidRDefault="003D1B71" w:rsidP="00590471">
            <w:pPr>
              <w:pStyle w:val="a7"/>
              <w:kinsoku w:val="0"/>
              <w:overflowPunct w:val="0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  <w:tc>
          <w:tcPr>
            <w:tcW w:w="6700" w:type="dxa"/>
            <w:vMerge/>
          </w:tcPr>
          <w:p w:rsidR="003D1B71" w:rsidRPr="0009053D" w:rsidRDefault="003D1B71" w:rsidP="005801E5">
            <w:pPr>
              <w:pStyle w:val="1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</w:tr>
      <w:tr w:rsidR="003D1B71" w:rsidRPr="0009053D" w:rsidTr="00AD45F4">
        <w:trPr>
          <w:trHeight w:val="183"/>
        </w:trPr>
        <w:tc>
          <w:tcPr>
            <w:tcW w:w="720" w:type="dxa"/>
          </w:tcPr>
          <w:p w:rsidR="003D1B71" w:rsidRPr="0009053D" w:rsidRDefault="003D1B71" w:rsidP="00222466">
            <w:pPr>
              <w:pStyle w:val="af6"/>
              <w:rPr>
                <w:rFonts w:ascii="微軟正黑體" w:eastAsia="微軟正黑體" w:hAnsi="微軟正黑體" w:cs="Calibri"/>
                <w:noProof/>
                <w:color w:val="000000" w:themeColor="text1"/>
                <w:lang w:eastAsia="zh-TW"/>
              </w:rPr>
            </w:pPr>
          </w:p>
        </w:tc>
        <w:tc>
          <w:tcPr>
            <w:tcW w:w="3308" w:type="dxa"/>
            <w:gridSpan w:val="2"/>
            <w:vAlign w:val="center"/>
          </w:tcPr>
          <w:p w:rsidR="003D1B71" w:rsidRPr="00BC20A3" w:rsidRDefault="003D1B71" w:rsidP="00222466">
            <w:pPr>
              <w:pStyle w:val="af6"/>
              <w:rPr>
                <w:rFonts w:ascii="華康龍門石碑" w:eastAsia="華康龍門石碑" w:hAnsi="微軟正黑體" w:cs="Calibri"/>
                <w:noProof/>
                <w:color w:val="000000" w:themeColor="text1"/>
                <w:sz w:val="28"/>
                <w:lang w:eastAsia="zh-TW"/>
              </w:rPr>
            </w:pPr>
          </w:p>
        </w:tc>
        <w:tc>
          <w:tcPr>
            <w:tcW w:w="423" w:type="dxa"/>
            <w:vMerge/>
          </w:tcPr>
          <w:p w:rsidR="003D1B71" w:rsidRPr="0009053D" w:rsidRDefault="003D1B71" w:rsidP="00590471">
            <w:pPr>
              <w:pStyle w:val="a7"/>
              <w:kinsoku w:val="0"/>
              <w:overflowPunct w:val="0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  <w:tc>
          <w:tcPr>
            <w:tcW w:w="6700" w:type="dxa"/>
            <w:vMerge/>
          </w:tcPr>
          <w:p w:rsidR="003D1B71" w:rsidRPr="0009053D" w:rsidRDefault="003D1B71" w:rsidP="005801E5">
            <w:pPr>
              <w:pStyle w:val="1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</w:tr>
      <w:tr w:rsidR="003D1B71" w:rsidRPr="0009053D" w:rsidTr="00AD45F4">
        <w:trPr>
          <w:trHeight w:val="624"/>
        </w:trPr>
        <w:tc>
          <w:tcPr>
            <w:tcW w:w="720" w:type="dxa"/>
          </w:tcPr>
          <w:p w:rsidR="003D1B71" w:rsidRPr="0009053D" w:rsidRDefault="003D1B71" w:rsidP="006D79A8">
            <w:pPr>
              <w:pStyle w:val="af1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lang w:eastAsia="zh-TW"/>
              </w:rPr>
            </w:pPr>
          </w:p>
        </w:tc>
        <w:tc>
          <w:tcPr>
            <w:tcW w:w="993" w:type="dxa"/>
            <w:tcMar>
              <w:left w:w="0" w:type="dxa"/>
              <w:right w:w="0" w:type="dxa"/>
            </w:tcMar>
            <w:vAlign w:val="center"/>
          </w:tcPr>
          <w:p w:rsidR="003D1B71" w:rsidRPr="00BC20A3" w:rsidRDefault="003D1B71" w:rsidP="00AC21B5">
            <w:pPr>
              <w:pStyle w:val="af1"/>
              <w:numPr>
                <w:ilvl w:val="0"/>
                <w:numId w:val="17"/>
              </w:numPr>
              <w:spacing w:line="240" w:lineRule="auto"/>
              <w:ind w:left="851" w:hanging="818"/>
              <w:rPr>
                <w:rFonts w:ascii="華康龍門石碑" w:eastAsia="華康龍門石碑" w:hAnsi="微軟正黑體" w:cs="Calibri"/>
                <w:noProof/>
                <w:color w:val="000000" w:themeColor="text1"/>
                <w:lang w:eastAsia="zh-TW"/>
              </w:rPr>
            </w:pPr>
          </w:p>
        </w:tc>
        <w:tc>
          <w:tcPr>
            <w:tcW w:w="2312" w:type="dxa"/>
            <w:vAlign w:val="center"/>
          </w:tcPr>
          <w:p w:rsidR="003D1B71" w:rsidRPr="00BC20A3" w:rsidRDefault="00AD45F4" w:rsidP="00AC21B5">
            <w:pPr>
              <w:pStyle w:val="af1"/>
              <w:ind w:leftChars="-51" w:left="48" w:hangingChars="57" w:hanging="160"/>
              <w:rPr>
                <w:rFonts w:ascii="華康龍門石碑" w:eastAsia="華康龍門石碑" w:hAnsi="微軟正黑體"/>
                <w:noProof/>
                <w:color w:val="000000" w:themeColor="text1"/>
                <w:sz w:val="28"/>
                <w:lang w:eastAsia="zh-TW"/>
              </w:rPr>
            </w:pPr>
            <w:r w:rsidRPr="00BC20A3">
              <w:rPr>
                <w:rFonts w:ascii="華康龍門石碑" w:eastAsia="華康龍門石碑" w:hAnsi="微軟正黑體" w:hint="eastAsia"/>
                <w:noProof/>
                <w:color w:val="000000" w:themeColor="text1"/>
                <w:sz w:val="28"/>
                <w:lang w:eastAsia="zh-TW"/>
              </w:rPr>
              <w:t>學號</w:t>
            </w:r>
            <w:r w:rsidR="00C80B07" w:rsidRPr="00BC20A3">
              <w:rPr>
                <w:rFonts w:ascii="華康龍門石碑" w:eastAsia="華康龍門石碑" w:hAnsi="微軟正黑體" w:hint="eastAsia"/>
                <w:noProof/>
                <w:color w:val="000000" w:themeColor="text1"/>
                <w:sz w:val="28"/>
                <w:lang w:eastAsia="zh-TW"/>
              </w:rPr>
              <w:t>:</w:t>
            </w:r>
          </w:p>
        </w:tc>
        <w:tc>
          <w:tcPr>
            <w:tcW w:w="423" w:type="dxa"/>
            <w:vMerge/>
          </w:tcPr>
          <w:p w:rsidR="003D1B71" w:rsidRPr="0009053D" w:rsidRDefault="003D1B71" w:rsidP="00590471">
            <w:pPr>
              <w:pStyle w:val="a7"/>
              <w:kinsoku w:val="0"/>
              <w:overflowPunct w:val="0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  <w:tc>
          <w:tcPr>
            <w:tcW w:w="6700" w:type="dxa"/>
            <w:vMerge/>
          </w:tcPr>
          <w:p w:rsidR="003D1B71" w:rsidRPr="0009053D" w:rsidRDefault="003D1B71" w:rsidP="005801E5">
            <w:pPr>
              <w:pStyle w:val="1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</w:tr>
      <w:tr w:rsidR="003D1B71" w:rsidRPr="0009053D" w:rsidTr="00AD45F4">
        <w:trPr>
          <w:trHeight w:val="183"/>
        </w:trPr>
        <w:tc>
          <w:tcPr>
            <w:tcW w:w="720" w:type="dxa"/>
          </w:tcPr>
          <w:p w:rsidR="003D1B71" w:rsidRPr="0009053D" w:rsidRDefault="003D1B71" w:rsidP="00B6466C">
            <w:pPr>
              <w:pStyle w:val="af6"/>
              <w:rPr>
                <w:rFonts w:ascii="微軟正黑體" w:eastAsia="微軟正黑體" w:hAnsi="微軟正黑體" w:cs="Calibri"/>
                <w:noProof/>
                <w:color w:val="000000" w:themeColor="text1"/>
                <w:lang w:eastAsia="zh-TW"/>
              </w:rPr>
            </w:pPr>
          </w:p>
        </w:tc>
        <w:tc>
          <w:tcPr>
            <w:tcW w:w="3308" w:type="dxa"/>
            <w:gridSpan w:val="2"/>
            <w:vAlign w:val="center"/>
          </w:tcPr>
          <w:p w:rsidR="003D1B71" w:rsidRPr="00BC20A3" w:rsidRDefault="003D1B71" w:rsidP="00B6466C">
            <w:pPr>
              <w:pStyle w:val="af6"/>
              <w:rPr>
                <w:rFonts w:ascii="華康龍門石碑" w:eastAsia="華康龍門石碑" w:hAnsi="微軟正黑體" w:cs="Calibri"/>
                <w:noProof/>
                <w:color w:val="000000" w:themeColor="text1"/>
                <w:sz w:val="28"/>
                <w:lang w:eastAsia="zh-TW"/>
              </w:rPr>
            </w:pPr>
          </w:p>
        </w:tc>
        <w:tc>
          <w:tcPr>
            <w:tcW w:w="423" w:type="dxa"/>
            <w:vMerge/>
          </w:tcPr>
          <w:p w:rsidR="003D1B71" w:rsidRPr="0009053D" w:rsidRDefault="003D1B71" w:rsidP="00590471">
            <w:pPr>
              <w:pStyle w:val="a7"/>
              <w:kinsoku w:val="0"/>
              <w:overflowPunct w:val="0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  <w:tc>
          <w:tcPr>
            <w:tcW w:w="6700" w:type="dxa"/>
            <w:vMerge/>
          </w:tcPr>
          <w:p w:rsidR="003D1B71" w:rsidRPr="0009053D" w:rsidRDefault="003D1B71" w:rsidP="005801E5">
            <w:pPr>
              <w:pStyle w:val="1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</w:tr>
      <w:tr w:rsidR="003D1B71" w:rsidRPr="0009053D" w:rsidTr="00AD45F4">
        <w:trPr>
          <w:trHeight w:val="633"/>
        </w:trPr>
        <w:tc>
          <w:tcPr>
            <w:tcW w:w="720" w:type="dxa"/>
          </w:tcPr>
          <w:p w:rsidR="003D1B71" w:rsidRPr="0009053D" w:rsidRDefault="003D1B71" w:rsidP="006D79A8">
            <w:pPr>
              <w:pStyle w:val="af1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lang w:eastAsia="zh-TW"/>
              </w:rPr>
            </w:pPr>
          </w:p>
        </w:tc>
        <w:tc>
          <w:tcPr>
            <w:tcW w:w="993" w:type="dxa"/>
            <w:tcMar>
              <w:left w:w="0" w:type="dxa"/>
              <w:right w:w="0" w:type="dxa"/>
            </w:tcMar>
            <w:vAlign w:val="center"/>
          </w:tcPr>
          <w:p w:rsidR="003D1B71" w:rsidRPr="00BC20A3" w:rsidRDefault="003D1B71" w:rsidP="00AC21B5">
            <w:pPr>
              <w:pStyle w:val="af1"/>
              <w:numPr>
                <w:ilvl w:val="0"/>
                <w:numId w:val="17"/>
              </w:numPr>
              <w:spacing w:line="240" w:lineRule="auto"/>
              <w:ind w:left="851" w:hanging="818"/>
              <w:rPr>
                <w:rFonts w:ascii="華康龍門石碑" w:eastAsia="華康龍門石碑" w:hAnsi="微軟正黑體" w:cs="Calibri"/>
                <w:noProof/>
                <w:color w:val="000000" w:themeColor="text1"/>
                <w:lang w:eastAsia="zh-TW"/>
              </w:rPr>
            </w:pPr>
          </w:p>
        </w:tc>
        <w:tc>
          <w:tcPr>
            <w:tcW w:w="2312" w:type="dxa"/>
            <w:vAlign w:val="center"/>
          </w:tcPr>
          <w:p w:rsidR="003D1B71" w:rsidRPr="00BC20A3" w:rsidRDefault="00AD45F4" w:rsidP="00AC21B5">
            <w:pPr>
              <w:pStyle w:val="af1"/>
              <w:ind w:leftChars="-51" w:left="48" w:hangingChars="57" w:hanging="160"/>
              <w:rPr>
                <w:rFonts w:ascii="華康龍門石碑" w:eastAsia="華康龍門石碑" w:hAnsi="微軟正黑體"/>
                <w:noProof/>
                <w:color w:val="000000" w:themeColor="text1"/>
                <w:sz w:val="28"/>
                <w:lang w:eastAsia="zh-TW"/>
              </w:rPr>
            </w:pPr>
            <w:r w:rsidRPr="00BC20A3">
              <w:rPr>
                <w:rFonts w:ascii="華康龍門石碑" w:eastAsia="華康龍門石碑" w:hAnsi="微軟正黑體" w:hint="eastAsia"/>
                <w:noProof/>
                <w:color w:val="000000" w:themeColor="text1"/>
                <w:sz w:val="28"/>
                <w:lang w:eastAsia="zh-TW"/>
              </w:rPr>
              <w:t>姓名</w:t>
            </w:r>
            <w:r w:rsidR="00C80B07" w:rsidRPr="00BC20A3">
              <w:rPr>
                <w:rFonts w:ascii="華康龍門石碑" w:eastAsia="華康龍門石碑" w:hAnsi="微軟正黑體" w:hint="eastAsia"/>
                <w:noProof/>
                <w:color w:val="000000" w:themeColor="text1"/>
                <w:sz w:val="28"/>
                <w:lang w:eastAsia="zh-TW"/>
              </w:rPr>
              <w:t>:</w:t>
            </w:r>
          </w:p>
        </w:tc>
        <w:tc>
          <w:tcPr>
            <w:tcW w:w="423" w:type="dxa"/>
            <w:vMerge/>
          </w:tcPr>
          <w:p w:rsidR="003D1B71" w:rsidRPr="0009053D" w:rsidRDefault="003D1B71" w:rsidP="00590471">
            <w:pPr>
              <w:pStyle w:val="a7"/>
              <w:kinsoku w:val="0"/>
              <w:overflowPunct w:val="0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  <w:tc>
          <w:tcPr>
            <w:tcW w:w="6700" w:type="dxa"/>
            <w:vMerge/>
          </w:tcPr>
          <w:p w:rsidR="003D1B71" w:rsidRPr="0009053D" w:rsidRDefault="003D1B71" w:rsidP="005801E5">
            <w:pPr>
              <w:pStyle w:val="1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</w:tr>
      <w:tr w:rsidR="003D1B71" w:rsidRPr="0009053D" w:rsidTr="00AD45F4">
        <w:trPr>
          <w:trHeight w:val="174"/>
        </w:trPr>
        <w:tc>
          <w:tcPr>
            <w:tcW w:w="720" w:type="dxa"/>
          </w:tcPr>
          <w:p w:rsidR="003D1B71" w:rsidRPr="0009053D" w:rsidRDefault="003D1B71" w:rsidP="00B6466C">
            <w:pPr>
              <w:pStyle w:val="af6"/>
              <w:rPr>
                <w:rFonts w:ascii="微軟正黑體" w:eastAsia="微軟正黑體" w:hAnsi="微軟正黑體" w:cs="Calibri"/>
                <w:noProof/>
                <w:color w:val="000000" w:themeColor="text1"/>
                <w:lang w:eastAsia="zh-TW"/>
              </w:rPr>
            </w:pPr>
          </w:p>
        </w:tc>
        <w:tc>
          <w:tcPr>
            <w:tcW w:w="3308" w:type="dxa"/>
            <w:gridSpan w:val="2"/>
            <w:vAlign w:val="center"/>
          </w:tcPr>
          <w:p w:rsidR="003D1B71" w:rsidRPr="00BC20A3" w:rsidRDefault="003D1B71" w:rsidP="00B6466C">
            <w:pPr>
              <w:pStyle w:val="af6"/>
              <w:rPr>
                <w:rFonts w:ascii="華康龍門石碑" w:eastAsia="華康龍門石碑" w:hAnsi="微軟正黑體" w:cs="Calibri"/>
                <w:noProof/>
                <w:color w:val="000000" w:themeColor="text1"/>
                <w:lang w:eastAsia="zh-TW"/>
              </w:rPr>
            </w:pPr>
          </w:p>
        </w:tc>
        <w:tc>
          <w:tcPr>
            <w:tcW w:w="423" w:type="dxa"/>
            <w:vMerge/>
          </w:tcPr>
          <w:p w:rsidR="003D1B71" w:rsidRPr="0009053D" w:rsidRDefault="003D1B71" w:rsidP="00590471">
            <w:pPr>
              <w:pStyle w:val="a7"/>
              <w:kinsoku w:val="0"/>
              <w:overflowPunct w:val="0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  <w:tc>
          <w:tcPr>
            <w:tcW w:w="6700" w:type="dxa"/>
            <w:vMerge/>
          </w:tcPr>
          <w:p w:rsidR="003D1B71" w:rsidRPr="0009053D" w:rsidRDefault="003D1B71" w:rsidP="005801E5">
            <w:pPr>
              <w:pStyle w:val="1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</w:tr>
      <w:tr w:rsidR="003D1B71" w:rsidRPr="0009053D" w:rsidTr="00AD45F4">
        <w:trPr>
          <w:trHeight w:val="633"/>
        </w:trPr>
        <w:tc>
          <w:tcPr>
            <w:tcW w:w="720" w:type="dxa"/>
          </w:tcPr>
          <w:p w:rsidR="003D1B71" w:rsidRPr="0009053D" w:rsidRDefault="003D1B71" w:rsidP="006D79A8">
            <w:pPr>
              <w:pStyle w:val="af1"/>
              <w:jc w:val="center"/>
              <w:rPr>
                <w:rFonts w:ascii="微軟正黑體" w:eastAsia="微軟正黑體" w:hAnsi="微軟正黑體"/>
                <w:noProof/>
                <w:color w:val="000000" w:themeColor="text1"/>
                <w:lang w:eastAsia="zh-TW"/>
              </w:rPr>
            </w:pPr>
          </w:p>
        </w:tc>
        <w:tc>
          <w:tcPr>
            <w:tcW w:w="993" w:type="dxa"/>
            <w:tcMar>
              <w:left w:w="0" w:type="dxa"/>
              <w:right w:w="0" w:type="dxa"/>
            </w:tcMar>
            <w:vAlign w:val="center"/>
          </w:tcPr>
          <w:p w:rsidR="003D1B71" w:rsidRPr="00BC20A3" w:rsidRDefault="003D1B71" w:rsidP="00AC21B5">
            <w:pPr>
              <w:pStyle w:val="af1"/>
              <w:numPr>
                <w:ilvl w:val="0"/>
                <w:numId w:val="17"/>
              </w:numPr>
              <w:spacing w:line="240" w:lineRule="auto"/>
              <w:ind w:left="851" w:hanging="818"/>
              <w:rPr>
                <w:rFonts w:ascii="華康龍門石碑" w:eastAsia="華康龍門石碑" w:hAnsi="微軟正黑體" w:cs="Calibri"/>
                <w:noProof/>
                <w:color w:val="000000" w:themeColor="text1"/>
                <w:lang w:eastAsia="zh-TW"/>
              </w:rPr>
            </w:pPr>
          </w:p>
        </w:tc>
        <w:tc>
          <w:tcPr>
            <w:tcW w:w="2312" w:type="dxa"/>
            <w:vAlign w:val="center"/>
          </w:tcPr>
          <w:p w:rsidR="00AC21B5" w:rsidRPr="00BC20A3" w:rsidRDefault="00FB3A76" w:rsidP="00AC21B5">
            <w:pPr>
              <w:pStyle w:val="af1"/>
              <w:ind w:leftChars="-51" w:left="48" w:rightChars="-162" w:right="-356" w:hangingChars="57" w:hanging="160"/>
              <w:rPr>
                <w:rFonts w:ascii="華康龍門石碑" w:eastAsia="華康龍門石碑" w:hAnsi="微軟正黑體" w:cs="Calibri"/>
                <w:noProof/>
                <w:color w:val="000000" w:themeColor="text1"/>
                <w:sz w:val="28"/>
                <w:szCs w:val="22"/>
                <w:lang w:eastAsia="zh-TW"/>
              </w:rPr>
            </w:pPr>
            <w:r>
              <w:rPr>
                <w:rFonts w:ascii="華康龍門石碑" w:eastAsia="華康龍門石碑" w:hAnsi="微軟正黑體" w:cs="Calibri" w:hint="eastAsia"/>
                <w:noProof/>
                <w:color w:val="000000" w:themeColor="text1"/>
                <w:sz w:val="28"/>
                <w:szCs w:val="22"/>
                <w:lang w:eastAsia="zh-TW"/>
              </w:rPr>
              <w:t>113</w:t>
            </w:r>
            <w:r w:rsidR="00AC21B5" w:rsidRPr="00BC20A3">
              <w:rPr>
                <w:rFonts w:ascii="華康龍門石碑" w:eastAsia="華康龍門石碑" w:hAnsi="微軟正黑體" w:cs="Calibri" w:hint="eastAsia"/>
                <w:noProof/>
                <w:color w:val="000000" w:themeColor="text1"/>
                <w:sz w:val="28"/>
                <w:szCs w:val="22"/>
                <w:lang w:eastAsia="zh-TW"/>
              </w:rPr>
              <w:t>學年度第</w:t>
            </w:r>
            <w:r w:rsidR="00581E75">
              <w:rPr>
                <w:rFonts w:ascii="華康龍門石碑" w:eastAsia="華康龍門石碑" w:hAnsi="微軟正黑體" w:cs="Calibri" w:hint="eastAsia"/>
                <w:noProof/>
                <w:color w:val="000000" w:themeColor="text1"/>
                <w:sz w:val="28"/>
                <w:szCs w:val="22"/>
                <w:lang w:eastAsia="zh-TW"/>
              </w:rPr>
              <w:t>1</w:t>
            </w:r>
            <w:r w:rsidR="00AC21B5" w:rsidRPr="00BC20A3">
              <w:rPr>
                <w:rFonts w:ascii="華康龍門石碑" w:eastAsia="華康龍門石碑" w:hAnsi="微軟正黑體" w:cs="Calibri" w:hint="eastAsia"/>
                <w:noProof/>
                <w:color w:val="000000" w:themeColor="text1"/>
                <w:sz w:val="28"/>
                <w:szCs w:val="22"/>
                <w:lang w:eastAsia="zh-TW"/>
              </w:rPr>
              <w:t>學期</w:t>
            </w:r>
          </w:p>
        </w:tc>
        <w:tc>
          <w:tcPr>
            <w:tcW w:w="423" w:type="dxa"/>
            <w:vMerge/>
          </w:tcPr>
          <w:p w:rsidR="003D1B71" w:rsidRPr="0009053D" w:rsidRDefault="003D1B71" w:rsidP="00A14C79">
            <w:pPr>
              <w:pStyle w:val="af1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  <w:tc>
          <w:tcPr>
            <w:tcW w:w="6700" w:type="dxa"/>
            <w:vMerge/>
          </w:tcPr>
          <w:p w:rsidR="003D1B71" w:rsidRPr="0009053D" w:rsidRDefault="003D1B71" w:rsidP="005801E5">
            <w:pPr>
              <w:pStyle w:val="1"/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</w:tr>
      <w:tr w:rsidR="003D1B71" w:rsidRPr="0009053D" w:rsidTr="00AD45F4">
        <w:trPr>
          <w:trHeight w:val="2448"/>
        </w:trPr>
        <w:tc>
          <w:tcPr>
            <w:tcW w:w="720" w:type="dxa"/>
          </w:tcPr>
          <w:p w:rsidR="003D1B71" w:rsidRPr="0009053D" w:rsidRDefault="003D1B71" w:rsidP="00222466">
            <w:pPr>
              <w:rPr>
                <w:rFonts w:ascii="微軟正黑體" w:eastAsia="微軟正黑體" w:hAnsi="微軟正黑體" w:cs="Calibri"/>
                <w:noProof/>
                <w:color w:val="000000" w:themeColor="text1"/>
                <w:lang w:eastAsia="zh-TW"/>
              </w:rPr>
            </w:pPr>
          </w:p>
        </w:tc>
        <w:tc>
          <w:tcPr>
            <w:tcW w:w="3308" w:type="dxa"/>
            <w:gridSpan w:val="2"/>
          </w:tcPr>
          <w:p w:rsidR="003D1B71" w:rsidRPr="00BC20A3" w:rsidRDefault="00C80B07" w:rsidP="00C80B07">
            <w:pPr>
              <w:ind w:firstLineChars="311" w:firstLine="871"/>
              <w:rPr>
                <w:rFonts w:ascii="華康龍門石碑" w:eastAsia="華康龍門石碑" w:hAnsi="微軟正黑體" w:cs="Calibri"/>
                <w:noProof/>
                <w:color w:val="000000" w:themeColor="text1"/>
                <w:sz w:val="28"/>
                <w:lang w:eastAsia="zh-TW"/>
              </w:rPr>
            </w:pPr>
            <w:r w:rsidRPr="00BC20A3">
              <w:rPr>
                <w:rFonts w:ascii="華康龍門石碑" w:eastAsia="華康龍門石碑" w:hAnsi="微軟正黑體" w:cs="Calibri" w:hint="eastAsia"/>
                <w:noProof/>
                <w:color w:val="000000" w:themeColor="text1"/>
                <w:sz w:val="28"/>
                <w:lang w:eastAsia="zh-TW"/>
              </w:rPr>
              <w:t>智育成績:</w:t>
            </w:r>
          </w:p>
          <w:p w:rsidR="00C80B07" w:rsidRPr="00BC20A3" w:rsidRDefault="00C80B07" w:rsidP="00C80B07">
            <w:pPr>
              <w:ind w:firstLineChars="311" w:firstLine="871"/>
              <w:rPr>
                <w:rFonts w:ascii="華康龍門石碑" w:eastAsia="華康龍門石碑" w:hAnsi="微軟正黑體" w:cs="Calibri"/>
                <w:noProof/>
                <w:color w:val="000000" w:themeColor="text1"/>
                <w:sz w:val="28"/>
                <w:lang w:eastAsia="zh-TW"/>
              </w:rPr>
            </w:pPr>
          </w:p>
          <w:p w:rsidR="00C80B07" w:rsidRDefault="00C80B07" w:rsidP="00C80B07">
            <w:pPr>
              <w:ind w:firstLineChars="311" w:firstLine="871"/>
              <w:rPr>
                <w:rFonts w:ascii="華康龍門石碑" w:eastAsia="華康龍門石碑" w:hAnsi="微軟正黑體" w:cs="Calibri"/>
                <w:noProof/>
                <w:color w:val="000000" w:themeColor="text1"/>
                <w:sz w:val="28"/>
                <w:lang w:eastAsia="zh-TW"/>
              </w:rPr>
            </w:pPr>
            <w:r w:rsidRPr="00BC20A3">
              <w:rPr>
                <w:rFonts w:ascii="華康龍門石碑" w:eastAsia="華康龍門石碑" w:hAnsi="微軟正黑體" w:cs="Calibri" w:hint="eastAsia"/>
                <w:noProof/>
                <w:color w:val="000000" w:themeColor="text1"/>
                <w:sz w:val="28"/>
                <w:lang w:eastAsia="zh-TW"/>
              </w:rPr>
              <w:t>體育成績:</w:t>
            </w:r>
          </w:p>
          <w:p w:rsidR="00A2490C" w:rsidRDefault="00A2490C" w:rsidP="00C80B07">
            <w:pPr>
              <w:ind w:firstLineChars="311" w:firstLine="871"/>
              <w:rPr>
                <w:rFonts w:ascii="華康龍門石碑" w:eastAsia="華康龍門石碑" w:hAnsi="微軟正黑體" w:cs="Calibri"/>
                <w:noProof/>
                <w:color w:val="000000" w:themeColor="text1"/>
                <w:sz w:val="28"/>
                <w:lang w:eastAsia="zh-TW"/>
              </w:rPr>
            </w:pPr>
          </w:p>
          <w:p w:rsidR="00A2490C" w:rsidRPr="00BC20A3" w:rsidRDefault="00A2490C" w:rsidP="00C80B07">
            <w:pPr>
              <w:ind w:firstLineChars="311" w:firstLine="871"/>
              <w:rPr>
                <w:rFonts w:ascii="華康龍門石碑" w:eastAsia="華康龍門石碑" w:hAnsi="微軟正黑體" w:cs="Calibri"/>
                <w:noProof/>
                <w:color w:val="000000" w:themeColor="text1"/>
                <w:sz w:val="28"/>
                <w:lang w:eastAsia="zh-TW"/>
              </w:rPr>
            </w:pPr>
            <w:r>
              <w:rPr>
                <w:rFonts w:ascii="華康龍門石碑" w:eastAsia="華康龍門石碑" w:hAnsi="微軟正黑體" w:cs="Calibri" w:hint="eastAsia"/>
                <w:noProof/>
                <w:color w:val="000000" w:themeColor="text1"/>
                <w:sz w:val="28"/>
                <w:lang w:eastAsia="zh-TW"/>
              </w:rPr>
              <w:t>德行表現:</w:t>
            </w:r>
          </w:p>
          <w:p w:rsidR="00C80B07" w:rsidRDefault="00C80B07" w:rsidP="00222466">
            <w:pPr>
              <w:rPr>
                <w:rFonts w:ascii="華康龍門石碑" w:eastAsia="華康龍門石碑" w:hAnsi="微軟正黑體" w:cs="Calibri"/>
                <w:noProof/>
                <w:color w:val="000000" w:themeColor="text1"/>
                <w:lang w:eastAsia="zh-TW"/>
              </w:rPr>
            </w:pPr>
          </w:p>
          <w:p w:rsidR="00A2490C" w:rsidRDefault="00D17709" w:rsidP="00222466">
            <w:pPr>
              <w:rPr>
                <w:rFonts w:ascii="華康龍門石碑" w:eastAsia="華康龍門石碑" w:hAnsi="微軟正黑體" w:cs="Calibri"/>
                <w:noProof/>
                <w:color w:val="000000" w:themeColor="text1"/>
                <w:lang w:eastAsia="zh-TW"/>
              </w:rPr>
            </w:pPr>
            <w:r w:rsidRPr="005E5846">
              <w:rPr>
                <w:rFonts w:ascii="華康龍門石碑" w:eastAsia="華康龍門石碑" w:hAnsi="微軟正黑體" w:cs="Calibri"/>
                <w:noProof/>
                <w:color w:val="0072C7"/>
                <w:sz w:val="40"/>
                <w:lang w:eastAsia="zh-TW"/>
              </w:rPr>
              <mc:AlternateContent>
                <mc:Choice Requires="wps">
                  <w:drawing>
                    <wp:anchor distT="45720" distB="4572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278765</wp:posOffset>
                      </wp:positionV>
                      <wp:extent cx="2133600" cy="441960"/>
                      <wp:effectExtent l="0" t="0" r="19050" b="15240"/>
                      <wp:wrapSquare wrapText="bothSides"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441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E5846" w:rsidRDefault="005E5846">
                                  <w:r>
                                    <w:rPr>
                                      <w:rFonts w:hint="eastAsia"/>
                                      <w:lang w:eastAsia="zh-TW"/>
                                    </w:rPr>
                                    <w:t>檔案下載:學校網頁</w:t>
                                  </w:r>
                                  <w:r>
                                    <w:rPr>
                                      <w:lang w:eastAsia="zh-TW"/>
                                    </w:rPr>
                                    <w:t>/</w:t>
                                  </w:r>
                                  <w:r>
                                    <w:rPr>
                                      <w:rFonts w:hint="eastAsia"/>
                                      <w:lang w:eastAsia="zh-TW"/>
                                    </w:rPr>
                                    <w:t>消息公佈欄</w:t>
                                  </w:r>
                                  <w:r>
                                    <w:rPr>
                                      <w:lang w:eastAsia="zh-TW"/>
                                    </w:rPr>
                                    <w:br/>
                                  </w:r>
                                  <w:r w:rsidR="00FB2A00" w:rsidRPr="001B3675">
                                    <w:rPr>
                                      <w:rStyle w:val="affffff1"/>
                                    </w:rPr>
                                    <w:t>https://reurl.cc/WAoAK7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7" type="#_x0000_t202" style="position:absolute;margin-left:-5.4pt;margin-top:21.95pt;width:168pt;height:34.8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">
                      <v:textbox>
                        <w:txbxContent>
                          <w:p w:rsidR="005E5846" w:rsidRDefault="005E5846">
                            <w:r>
                              <w:rPr>
                                <w:rFonts w:hint="eastAsia"/>
                                <w:lang w:eastAsia="zh-TW"/>
                              </w:rPr>
                              <w:t>檔案下載:學校網頁</w:t>
                            </w:r>
                            <w:r>
                              <w:rPr>
                                <w:lang w:eastAsia="zh-TW"/>
                              </w:rPr>
                              <w:t>/</w: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t>消息公佈欄</w:t>
                            </w:r>
                            <w:r>
                              <w:rPr>
                                <w:lang w:eastAsia="zh-TW"/>
                              </w:rPr>
                              <w:br/>
                            </w:r>
                            <w:r w:rsidR="00FB2A00" w:rsidRPr="001B3675">
                              <w:rPr>
                                <w:rStyle w:val="affffff1"/>
                              </w:rPr>
                              <w:t>https://reurl.cc/WAoAK7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A2490C" w:rsidRPr="00BC20A3" w:rsidRDefault="00A2490C" w:rsidP="00222466">
            <w:pPr>
              <w:rPr>
                <w:rFonts w:ascii="華康龍門石碑" w:eastAsia="華康龍門石碑" w:hAnsi="微軟正黑體" w:cs="Calibri"/>
                <w:noProof/>
                <w:color w:val="000000" w:themeColor="text1"/>
                <w:lang w:eastAsia="zh-TW"/>
              </w:rPr>
            </w:pPr>
          </w:p>
        </w:tc>
        <w:tc>
          <w:tcPr>
            <w:tcW w:w="423" w:type="dxa"/>
          </w:tcPr>
          <w:p w:rsidR="003D1B71" w:rsidRPr="0009053D" w:rsidRDefault="003D1B71" w:rsidP="00222466">
            <w:pPr>
              <w:rPr>
                <w:rFonts w:ascii="微軟正黑體" w:eastAsia="微軟正黑體" w:hAnsi="微軟正黑體"/>
                <w:noProof/>
                <w:lang w:eastAsia="zh-TW"/>
              </w:rPr>
            </w:pPr>
          </w:p>
          <w:p w:rsidR="00C80B07" w:rsidRPr="0009053D" w:rsidRDefault="00C80B07" w:rsidP="00222466">
            <w:pPr>
              <w:rPr>
                <w:rFonts w:ascii="微軟正黑體" w:eastAsia="微軟正黑體" w:hAnsi="微軟正黑體"/>
                <w:noProof/>
                <w:lang w:eastAsia="zh-TW"/>
              </w:rPr>
            </w:pPr>
          </w:p>
          <w:p w:rsidR="00C80B07" w:rsidRDefault="00C80B07" w:rsidP="00222466">
            <w:pPr>
              <w:rPr>
                <w:rFonts w:ascii="微軟正黑體" w:eastAsia="微軟正黑體" w:hAnsi="微軟正黑體"/>
                <w:noProof/>
                <w:lang w:eastAsia="zh-TW"/>
              </w:rPr>
            </w:pPr>
          </w:p>
          <w:p w:rsidR="00A2490C" w:rsidRDefault="00A2490C" w:rsidP="00222466">
            <w:pPr>
              <w:rPr>
                <w:rFonts w:ascii="微軟正黑體" w:eastAsia="微軟正黑體" w:hAnsi="微軟正黑體"/>
                <w:noProof/>
                <w:lang w:eastAsia="zh-TW"/>
              </w:rPr>
            </w:pPr>
          </w:p>
          <w:p w:rsidR="00A2490C" w:rsidRPr="0009053D" w:rsidRDefault="00A2490C" w:rsidP="00222466">
            <w:pPr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  <w:tc>
          <w:tcPr>
            <w:tcW w:w="6700" w:type="dxa"/>
            <w:vMerge/>
          </w:tcPr>
          <w:p w:rsidR="003D1B71" w:rsidRPr="0009053D" w:rsidRDefault="003D1B71" w:rsidP="00222466">
            <w:pPr>
              <w:rPr>
                <w:rFonts w:ascii="微軟正黑體" w:eastAsia="微軟正黑體" w:hAnsi="微軟正黑體"/>
                <w:noProof/>
                <w:lang w:eastAsia="zh-TW"/>
              </w:rPr>
            </w:pPr>
          </w:p>
        </w:tc>
      </w:tr>
    </w:tbl>
    <w:p w:rsidR="000C6A56" w:rsidRPr="00FB2A00" w:rsidRDefault="00FB2A00">
      <w:pPr>
        <w:pStyle w:val="a7"/>
        <w:rPr>
          <w:rFonts w:ascii="微軟正黑體" w:eastAsia="微軟正黑體" w:hAnsi="微軟正黑體"/>
          <w:b/>
          <w:noProof/>
          <w:lang w:eastAsia="zh-TW"/>
        </w:rPr>
      </w:pPr>
      <w:r w:rsidRPr="00FB2A00">
        <w:rPr>
          <w:rFonts w:ascii="微軟正黑體" w:eastAsia="微軟正黑體" w:hAnsi="微軟正黑體" w:hint="eastAsia"/>
          <w:b/>
          <w:noProof/>
          <w:lang w:eastAsia="zh-TW"/>
        </w:rPr>
        <w:t>請於114/2/24前拍攝競選影片(時間最多一分鐘)</w:t>
      </w:r>
      <w:r w:rsidR="00A55D89">
        <w:rPr>
          <w:rFonts w:ascii="微軟正黑體" w:eastAsia="微軟正黑體" w:hAnsi="微軟正黑體" w:hint="eastAsia"/>
          <w:b/>
          <w:noProof/>
          <w:lang w:eastAsia="zh-TW"/>
        </w:rPr>
        <w:t>並</w:t>
      </w:r>
      <w:r w:rsidRPr="00FB2A00">
        <w:rPr>
          <w:rFonts w:ascii="微軟正黑體" w:eastAsia="微軟正黑體" w:hAnsi="微軟正黑體" w:hint="eastAsia"/>
          <w:b/>
          <w:noProof/>
          <w:lang w:eastAsia="zh-TW"/>
        </w:rPr>
        <w:t>上傳至雲端資料夾中</w:t>
      </w:r>
      <w:r w:rsidR="00A55D89">
        <w:rPr>
          <w:rFonts w:ascii="微軟正黑體" w:eastAsia="微軟正黑體" w:hAnsi="微軟正黑體" w:hint="eastAsia"/>
          <w:b/>
          <w:noProof/>
          <w:lang w:eastAsia="zh-TW"/>
        </w:rPr>
        <w:t>。</w:t>
      </w:r>
      <w:bookmarkStart w:id="0" w:name="_GoBack"/>
      <w:bookmarkEnd w:id="0"/>
      <w:r w:rsidR="00AD45F4" w:rsidRPr="00FB2A00">
        <w:rPr>
          <w:rFonts w:ascii="微軟正黑體" w:eastAsia="微軟正黑體" w:hAnsi="微軟正黑體"/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-558800</wp:posOffset>
                </wp:positionH>
                <wp:positionV relativeFrom="paragraph">
                  <wp:posOffset>-7988299</wp:posOffset>
                </wp:positionV>
                <wp:extent cx="1955800" cy="1549400"/>
                <wp:effectExtent l="0" t="0" r="0" b="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0" cy="15494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769DCF" id="橢圓 10" o:spid="_x0000_s1026" style="position:absolute;margin-left:-44pt;margin-top:-629pt;width:154pt;height:12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" filled="f" stroked="f" strokeweight="1pt">
                <v:stroke dashstyle="1 1" joinstyle="miter"/>
              </v:oval>
            </w:pict>
          </mc:Fallback>
        </mc:AlternateContent>
      </w:r>
    </w:p>
    <w:sectPr w:rsidR="000C6A56" w:rsidRPr="00FB2A00" w:rsidSect="000C6A56">
      <w:headerReference w:type="default" r:id="rId12"/>
      <w:type w:val="continuous"/>
      <w:pgSz w:w="11906" w:h="16838" w:code="9"/>
      <w:pgMar w:top="2302" w:right="726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A93" w:rsidRDefault="00A50A93" w:rsidP="00590471">
      <w:r>
        <w:separator/>
      </w:r>
    </w:p>
  </w:endnote>
  <w:endnote w:type="continuationSeparator" w:id="0">
    <w:p w:rsidR="00A50A93" w:rsidRDefault="00A50A9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龍門石碑">
    <w:panose1 w:val="03000909000000000000"/>
    <w:charset w:val="88"/>
    <w:family w:val="script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A93" w:rsidRDefault="00A50A93" w:rsidP="00590471">
      <w:r>
        <w:separator/>
      </w:r>
    </w:p>
  </w:footnote>
  <w:footnote w:type="continuationSeparator" w:id="0">
    <w:p w:rsidR="00A50A93" w:rsidRDefault="00A50A9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5C00D6" w:rsidRDefault="00310F17" w:rsidP="00060042">
    <w:pPr>
      <w:pStyle w:val="a7"/>
      <w:rPr>
        <w:lang w:eastAsia="zh-TW"/>
      </w:rPr>
    </w:pPr>
    <w:r w:rsidRPr="005C00D6">
      <w:rPr>
        <w:rFonts w:hint="eastAsia"/>
        <w:noProof/>
        <w:lang w:eastAsia="zh-TW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-1612900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群組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群組 14"/>
                      <wpg:cNvGrpSpPr/>
                      <wpg:grpSpPr>
                        <a:xfrm>
                          <a:off x="0" y="198118"/>
                          <a:ext cx="5245100" cy="4970781"/>
                          <a:chOff x="0" y="-2"/>
                          <a:chExt cx="5245705" cy="5219352"/>
                        </a:xfrm>
                      </wpg:grpSpPr>
                      <wps:wsp>
                        <wps:cNvPr id="1" name="手繪多邊形：圖案 10"/>
                        <wps:cNvSpPr/>
                        <wps:spPr>
                          <a:xfrm rot="10800000" flipH="1">
                            <a:off x="0" y="-2"/>
                            <a:ext cx="5245705" cy="5219352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手繪多邊形：圖案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29" y="436418"/>
                            <a:ext cx="4211481" cy="41561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矩形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群組 12"/>
                      <wpg:cNvGrpSpPr/>
                      <wpg:grpSpPr>
                        <a:xfrm>
                          <a:off x="3075861" y="673099"/>
                          <a:ext cx="5590871" cy="9646292"/>
                          <a:chOff x="-2372793" y="-5362703"/>
                          <a:chExt cx="4575644" cy="7895690"/>
                        </a:xfrm>
                      </wpg:grpSpPr>
                      <wps:wsp>
                        <wps:cNvPr id="6" name="手繪多邊形：圖案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手繪多邊形：圖案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手繪多邊形：圖案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手繪多邊形：圖案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手繪多邊形：圖案 10"/>
                        <wps:cNvSpPr/>
                        <wps:spPr>
                          <a:xfrm rot="10800000" flipH="1" flipV="1">
                            <a:off x="-2372793" y="-5362703"/>
                            <a:ext cx="538466" cy="52298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手繪多邊形：圖案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BC7C0" id="群組 26" o:spid="_x0000_s1026" style="position:absolute;margin-left:-127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">
              <v:group id="群組 14" o:spid="_x0000_s1027" style="position:absolute;top:1981;width:52451;height:49707" coordorigin="" coordsize="52457,5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手繪多邊形：圖案 10" o:spid="_x0000_s1028" style="position:absolute;width:52457;height:52193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851945,5191046;2827430,5204355;2828898,5204990;3055788,5055931;2976523,5074959;2857626,5090182;2851965,5074959;2935004,5067348;3055788,5055931;3261971,5036011;3257128,5037389;3259611,5036902;1782835,5007407;1866818,5029291;1902676,5031192;2002700,5080669;2047994,5090182;2050827,5091135;2061205,5080669;2100837,5092086;2140470,5101600;2218562,5119911;2219735,5118727;2310323,5133949;2353728,5141561;2397136,5145367;2485836,5149172;2606620,5147269;2611863,5147269;2623606,5140608;2650028,5132046;2676921,5131570;2695322,5133947;2700275,5147269;2742502,5147269;2729292,5166297;2721743,5175813;2697208,5187230;2651914,5187230;2593410,5183424;2466964,5179618;2372601,5172007;2289562,5160590;2206523,5147269;2080078,5128240;1981941,5095892;1983076,5095061;1925323,5076863;1874367,5054029;1815863,5035000;1755471,5014068;1782835,5007407;2893770,4966611;2864935,4971048;2665518,4981200;2731179,4989329;2748165,4985523;2865175,4972204;2884430,4968429;3072937,4939039;2974998,4954111;3008606,4955077;3056967,4946040;3430448,4934638;3123273,5017118;3278719,4982195;1461060,4896089;1678092,4989329;1755471,5014068;1813975,5034998;1872480,5054027;1923435,5076861;1912112,5086377;1881916,5080667;1774343,5040708;1721500,5019775;1668657,4996941;1598828,4972204;1538436,4945564;1491256,4920826;1461060,4896089;1549761,4848519;1653559,4901799;1640349,4909411;1519565,4850421;1549761,4848519;1166648,4719123;1294981,4791432;1321403,4821878;1261011,4789529;1215717,4760987;1166648,4719123;1391686,4670296;1391704,4670837;1398078,4678617;1398779,4675356;4147810,4545386;4140957,4545961;4027721,4627785;3916373,4688677;3837108,4736248;3793702,4755277;3748408,4774306;3693677,4802850;3652157,4827586;3591765,4852324;3529487,4875159;3512501,4892284;3486079,4901799;3420027,4913216;3335099,4939857;3257723,4964593;3172796,4989331;3067110,5015971;2918018,5040708;2914243,5046417;2842559,5064487;2844416,5065446;2924023,5045379;2925567,5040708;3074660,5015971;3180347,4989331;3265272,4964593;3342650,4939857;3427576,4913216;3493630,4901799;3448915,4928851;3450223,4928439;3497405,4899895;3523826,4890382;3525586,4889890;3537036,4877061;3599316,4854226;3659708,4829490;3701228,4804752;3755957,4776209;3801251,4757181;3832311,4743566;3848434,4732442;3927698,4684872;4039045,4623980;911547,4519071;918712,4525268;921159,4526525;4160477,4469397;4159829,4469846;4159829,4470389;4162829,4470821;4163604,4469846;4201250,4440992;4190106,4448754;4188137,4450817;4195777,4445887;757451,4345145;828728,4429763;772212,4361381;4334873,4345090;4334704,4345149;4333456,4353772;4303260,4388024;4267401,4427983;4269563,4427481;4303260,4389925;4333456,4355674;4334873,4345090;941914,4302239;945651,4306828;945839,4306199;662753,4258626;711822,4290976;714231,4293837;736591,4298825;787310,4346158;857139,4403245;887335,4445108;904319,4466040;976035,4526932;955276,4544057;888488,4469233;885449,4469846;948652,4540653;955276,4544057;976037,4526932;1155325,4669647;1119468,4681064;1132678,4690579;1079835,4692481;1045864,4669647;1013782,4644910;934517,4578309;860914,4511709;792973,4445108;760890,4412760;730694,4378508;742018,4363285;779763,4397537;821282,4429885;872237,4485069;876568,4488815;821282,4429885;781649,4397537;743904,4363285;702384,4311907;662753,4258626;4820367,3956071;4819410,3956484;4798798,4006364;4800553,3717679;4750540,3790520;4726005,3836189;4701471,3878052;4642965,3956071;4592011,4034087;4546717,4096883;4542940,4099210;4539849,4103827;4544828,4100689;4590122,4037895;4641079,3959876;4699583,3881860;4724118,3839996;4748652,3794327;4799608,3720114;4995882,3691572;4971347,3765783;4927941,3845704;4884534,3927528;4844902,3978905;4871324,3925625;4893971,3872344;4910955,3843802;4933602,3805745;4954363,3767687;4995882,3691572;4873725,3528459;4827916,3609748;4827074,3611702;4873210,3529827;4898849,3344347;4843791,3496021;4727972,3734722;4711015,3761754;4710906,3761978;4671273,3830481;4631642,3904694;4586348,3961780;4548603,4026478;4325907,4279559;4252303,4342355;4245242,4347769;4242196,4350877;4211418,4376175;4186251,4405148;4093774,4475556;4079285,4484785;4039927,4517135;4034244,4520857;4025833,4528836;3952231,4578311;3878628,4623980;3870203,4628285;3820368,4660922;3804919,4668780;3789928,4679162;3738971,4707706;3691361,4726533;3585249,4780499;3336296,4874118;3162815,4919094;3303017,4892284;3329438,4886574;3414364,4856128;3467207,4839003;3552134,4795236;3648383,4760985;3710049,4736602;3737085,4721025;3761616,4713416;3795589,4694385;3804515,4688130;3827673,4665843;3878628,4635397;3936598,4606745;3957892,4593532;4031496,4544057;4063578,4513611;4099437,4490777;4191911,4420371;4257966,4357576;4331568,4294782;4554264,4041699;4584911,3989168;4586348,3984613;4635416,3908498;4650514,3885663;4670590,3857589;4676936,3845704;4716567,3777201;4793946,3615455;4869436,3442295;4891611,3371888;5105341,3175893;5099680,3179699;5099680,3179699;5123167,3063117;5122490,3066483;5127988,3073138;5144974,3092167;5156298,3084555;5156583,3083095;5148749,3088361;5129876,3071234;5106346,2846957;5105028,2847031;5102640,2847164;5103455,2856210;5101569,2903783;5094020,2932325;5048725,3004634;5037402,3067430;5026078,3088361;5007206,3179699;4986445,3252008;4963798,3322415;4950588,3377597;4935490,3434684;4947531,3415801;4958137,3375693;4967573,3318607;4990220,3248202;5010980,3175893;5029853,3084555;5041176,3063622;5052500,3000829;5097794,2928519;5067598,3075040;5044951,3196823;4993994,3352859;4983915,3368669;4979606,3392345;4965686,3432782;4912843,3548856;4888308,3609748;4873210,3642098;4854338,3676349;4803383,3767687;4748652,3857121;4678824,3977003;4601446,4094981;4550491,4161581;4495760,4226278;4476887,4252919;4456129,4279559;4424044,4306199;4371572,4364778;4373087,4370897;4318358,4427983;4259852,4469846;4212672,4507904;4167976,4540837;4174927,4540253;4223996,4504098;4271178,4466040;4329682,4424177;4384413,4367091;4382525,4359479;4435368,4300491;4467452,4273851;4488211,4247211;4507083,4220571;4561815,4155873;4612769,4089272;4690148,3971294;4759975,3851414;4814706,3761978;4865661,3670640;4884534,3636388;4899632,3604040;4924167,3543148;4977010,3427072;4997769,3349055;5048725,3193020;5071373,3071236;5101569,2924714;5108376,2898977;5103455,2898074;5105341,2850503;5146861,2806736;5124885,2899062;5124887,2899062;5146863,2806738;5163847,2787707;5152523,2812445;5149930,2864297;5148749,2913297;5129876,2971849;5129876,2978538;5152523,2913297;5156298,2812443;5165097,2793223;5082694,2705882;5070328,2735355;5065710,2778194;5059756,2758182;5057578,2761007;5063823,2781999;5060049,2812445;5067598,2837182;5073449,2836854;5069484,2823861;5073259,2793415;5082694,2705882;5241225,2654506;5245000,2656408;5243111,2736328;5245000,2791513;5239337,2892364;5233676,2949450;5216690,3033176;5211029,3103584;5182719,3232979;5156298,3345248;5109118,3366180;5112892,3354763;5120441,3274842;5148749,3191116;5171396,3177797;5171396,3177795;5195931,3033176;5209141,2964673;5220464,2894268;5229902,2827666;5233676,2764872;5235562,2711592;5239337,2683048;5241225,2654506;265802,1772208;266741,1772682;266831,1772416;379665,1499463;338146,1577480;304175,1606024;304094,1607846;300809,1680693;300904,1680519;304175,1607926;338146,1579382;379665,1501365;381080,1502316;381787,1500890;402310,1333912;375889,1352941;336258,1436668;345324,1443981;345620,1442697;338146,1436668;377777,1352941;401173,1336092;547630,1225450;545246,1227374;535127,1266600;528757,1286342;355130,1606024;330595,1684041;307948,1763962;258879,1931414;226797,2045587;211699,2131217;204150,2174982;198487,2218749;181503,2336727;175840,2409036;185278,2485151;189700,2443678;189052,2429967;196601,2350046;213585,2232068;227057,2215768;246619,2083772;245670,2060810;264314,2006916;275408,1961669;272091,1969472;260768,1965666;232458,2047491;234346,2093160;221134,2180692;219248,2195915;200376,2218749;206036,2174982;213585,2131217;228683,2045587;260768,1931414;309836,1763962;332483,1684041;357016,1606024;530644,1286342;547630,1225450;581602,1035163;581600,1035163;591036,1042774;591036,1042772;921670,764245;921308,764537;920206,765794;904793,782080;900896,787795;898350,790696;887335,806818;772214,943825;740129,981882;708047,1021841;566179,1179943;709933,1019940;742016,979978;774100,941921;889221,804914;900896,787795;920206,765794;969578,633030;953289,638752;941175,643287;938292,646975;917531,666003;864688,700255;828831,740216;794861,780176;772214,801108;771445,800137;750038,826084;713708,871516;655204,936213;664639,947628;664820,947469;657090,938115;715594,873417;774100,801108;796747,780178;830718,740216;866574,700257;919417,666005;940178,646977;962825,638414;969974,636177;3703114,289237;3799363,333002;3840883,367253;3748408,321584;3703114,289237;3389830,150326;3465321,167451;3571007,220731;3389830,150326;2253707,137720;2214074,142714;2129147,154132;2046107,173160;2010251,184578;1968731,195995;1877878,213991;1861157,220733;1746035,260693;1632800,306361;1553536,342517;1500693,363448;1370471,424340;1308193,464301;1247801,504260;1151550,576569;1060962,648878;974264,725137;981698,734509;1000099,721783;1015761,710012;1072286,660296;1162874,587987;1259123,515677;1319515,475716;1381795,435757;1512014,374865;1562971,348225;1642236,312069;1755471,266400;1870592,226441;1918951,216864;1942312,208815;2260273,139652;2928634,96808;2968972,100851;3023704,119880;2982184,114172;2895371,97045;2928634,96808;3148262,81823;3225639,87530;3320001,125588;3202992,104657;3148262,81823;2516977,81347;2298999,93240;2148019,114170;2076303,133199;2014023,156034;1927210,167451;1598828,294944;1479932,348225;1444073,361544;1411991,378671;1351599,411018;1257236,460493;1185521,517579;977923,681226;934539,719264;892096,758338;892996,759245;566502,1145527;500448,1236865;470252,1292049;440056,1343426;383438,1449987;321851,1547839;321160,1550840;300399,1607926;285301,1634566;281526,1638372;264778,1694507;260768,1727808;256993,1775379;230572,1853398;206036,1931414;179615,2045587;164517,2150246;155082,2254903;168291,2182594;169516,2176626;172066,2148342;187164,2043685;191891,2045275;192302,2043507;187166,2041781;213587,1927609;238121,1849590;264421,1771931;262656,1771573;266430,1724002;287189,1634566;302287,1607926;302794,1606536;323048,1550840;385326,1451891;441944,1345330;472140,1293953;502336,1238769;568391,1147431;894884,761149;981698,681228;1189295,517581;1261011,460495;1355373,411020;1415765,378671;1447850,361546;1483707,348225;1602604,294944;1930986,167453;2017800,156036;2080078,133201;2151794,114172;2302774,93240;2520752,82060;2695956,87988;2782136,0;2870835,5708;2961423,15223;3021815,30446;3061449,49475;3110517,39959;3184119,57086;3229413,70405;3227527,72309;3225639,85628;3148262,79921;3121841,72309;3095419,66600;3044462,55182;2993508,43765;2940665,36154;2882161,36154;2834979,36154;2761377,36154;2757919,35041;2725518,51377;2736841,70405;2850077,93240;2799686,94127;2800536,94193;2853851,93240;2899145,98949;2985959,116074;3027478,121784;3097308,137007;3169023,152230;3238850,169355;3308680,190287;3342650,199801;3376621,211218;3377059,211621;3401420,215857;3460454,237976;3468701,250574;3470983,251179;3523826,272110;3569120,291138;3614414,312071;3648385,331100;3671032,342517;3695565,355836;3778604,403409;3884290,471912;3939022,509970;3940607,511111;3968576,528243;5033627,2547945;5032831,2563869;5054386,2566974;5075145,2582197;5084582,2633573;5120439,2694465;5135539,2695850;5135539,2681146;5150881,2638176;5150635,2629770;5165733,2578391;5186494,2578391;5218576,2557460;5222351,2641187;5212915,2681146;5201592,2719204;5195929,2781999;5194043,2814347;5190268,2846697;5182222,2852107;5182719,2854306;5190429,2849124;5194043,2818153;5195929,2785805;5201592,2723009;5212915,2684952;5222351,2644993;5237449,2656410;5235562,2684952;5231788,2713496;5229900,2766776;5226125,2829570;5216690,2896172;5205366,2966577;5192155,3035080;5167621,3179699;5144974,3193020;5116665,3276746;5109116,3356667;5105341,3368084;5073259,3455616;5063822,3463228;5024190,3556467;5065710,3463228;5075145,3455616;5014753,3628776;4982671,3645903;4976017,3659322;4977010,3661124;4984559,3645901;5016641,3628776;4993994,3693474;4952475,3769589;4931716,3807646;4909069,3845704;4892083,3874246;4867549,3929430;4841128,3982711;4799608,4039797;4758089,4093077;4759818,4089485;4712793,4153969;4610881,4266240;4590818,4297365;4610881,4268142;4712793,4155871;4635416,4273849;4595547,4315952;4563542,4339674;4561813,4342355;4541803,4357875;4541054,4363285;4452352,4454623;4357989,4542155;4353627,4545348;4322133,4585920;4246643,4643006;4176088,4696361;4175835,4696670;4246643,4644910;4322133,4587824;4259852,4650618;4209133,4683919;4174047,4698860;4173039,4700095;4135294,4724831;4121072,4731478;4085284,4760749;4050368,4785723;3997525,4819975;3980541,4821878;3961663,4830339;3958728,4832586;3982427,4823780;3999414,4821878;3931473,4873255;3888065,4896091;3844659,4917022;3813999,4921659;3808800,4924634;3665369,4987427;3658056,4989103;3614414,5017873;3638948,5025485;3548360,5065446;3555909,5038806;3525713,5050223;3497405,5059736;3438899,5078765;3431083,5069306;3403040,5074959;3369070,5082571;3299242,5099698;3296940,5100777;3363409,5084473;3397379,5076861;3425687,5071154;3437011,5080667;3495517,5061638;3523824,5052125;3554020,5040708;3546471,5067348;3467207,5105405;3463321,5104309;3408703,5126336;3363409,5139657;3295468,5156782;3267396,5154405;3208680,5165924;3206766,5170103;3050125,5200549;3014266,5191034;2984070,5191034;2931227,5208161;2884047,5211966;2836865,5213868;2831739,5211655;2788741,5219340;2736841,5210062;2738730,5208161;2748165,5194839;2704759,5189132;2725518,5177715;2787798,5175811;2848190,5173909;2935002,5175811;2995394,5170103;3108629,5145365;3184119,5128240;3240737,5126336;3244676,5124492;3189782,5126338;3114292,5143463;3001057,5168201;2940665,5173909;2853851,5172007;2793459,5173909;2731179,5175813;2733067,5168201;2746277,5149172;3327550,5052125;3721987,4901799;3825785,4846615;3884290,4816169;3944682,4783821;4057917,4715318;4148506,4644910;4318358,4511709;4365538,4473652;4410833,4433692;4478774,4370897;4507083,4323326;4547747,4285742;4548074,4283381;4508972,4319520;4480662,4367091;4412721,4429887;4367427,4469846;4320246,4507904;4150394,4641105;4059806,4711512;3946571,4780015;3886179,4812363;3827673,4842809;3723875,4897993;3329438,5048319;2748165,5145367;2704759,5145367;2699096,5130144;2653802,5128240;2612283,5145367;2491499,5147269;2402799,5143463;2359391,5139657;2315985,5132046;2342134,5103925;2336744,5105405;2239324,5087216;2234833,5088281;2047996,5054029;1974392,5038806;1910225,5027389;1832849,4991233;1736598,4955079;1636575,4915118;1653559,4901799;1723388,4915118;1753584,4941758;1857382,4972204;2063094,5025485;2114049,5035000;2168780,5044513;2229172,5057835;2295724,5072344;2300885,5071154;2363166,5080669;2365052,5076863;2455640,5080669;2470738,5082571;2610395,5082571;2712306,5086377;2833090,5076863;2848188,5076863;2853851,5092086;2972747,5076863;3052011,5057835;3097306,5050223;3125615,5046417;3187894,5031194;3238850,5019777;3289805,5006456;3383272,4990146;3395493,4985525;3297356,5002650;3246399,5015971;3195445,5027389;3133164,5042612;3104857,5046417;3059562,5054029;2936890,5065446;2853851,5073058;2838753,5073058;2717969,5082571;2616057,5078765;2476401,5078765;2461303,5076863;2402799,5052125;2370715,5073058;2370633,5073221;2397136,5055931;2455642,5080667;2365054,5076861;2365767,5076396;2306548,5067348;2236721,5052125;2176329,5038806;2121598,5029291;2070643,5019777;1864931,4966497;1761133,4936051;1730937,4909411;1661108,4896089;1557310,4842809;1527114,4844713;1419540,4789529;1400667,4755277;1404442,4753375;1470497,4789529;1536550,4825684;1555422,4814267;1478046,4762888;1413879,4734346;1325177,4682968;1249687,4633493;1130792,4582117;1085497,4544059;1094933,4540253;1140227,4553572;1045864,4454623;993021,4410858;943953,4367091;881674,4315714;791086,4214861;784871,4195275;766551,4176804;704273,4108300;696724,4074049;672188,4039797;669266,4035176;640104,4015059;583487,3933236;551404,3857121;547630,3857121;504224,3773395;462705,3689668;419297,3592623;379665,3493674;419297,3560273;458930,3643999;472140,3689668;477600,3697741;470880,3662511;453354,3630441;424827,3565761;390987,3508895;349467,3394722;313896,3277683;302216,3243565;251342,3038818;228844,2890182;228683,2894268;230572,2924714;240007,2995121;251330,3067430;232458,3004634;219248,2924714;204150,2924714;194713,2852405;181503,2806736;170180,2762971;138095,2728719;128660,2728719;119223,2681146;115448,2620254;122997,2534626;126772,2504180;133199,2483297;130075,2435677;134321,2365269;141870,2350999;141870,2342435;126772,2370979;113562,2351950;89027,2317698;84545,2290583;83366,2292960;75817,2369075;70154,2445190;64493,2504180;64493,2625962;66380,2688758;70154,2751551;53170,2810541;49395,2810541;38072,2696369;38072,2578391;47507,2487053;64486,2504170;49395,2485151;45621,2416648;49395,2311989;51282,2283447;56944,2235874;79591,2150246;90875,2093361;87140,2079838;73929,2155953;51282,2241584;45621,2289154;43733,2317698;39958,2422355;43733,2490859;34297,2582197;34297,2700175;45621,2814347;49395,2814347;73929,2922812;87140,3012246;115448,3103584;160035,3299996;163926,3337638;172068,3337638;213587,3438489;228685,3489868;200376,3446101;170180,3377597;168293,3396626;151874,3345307;139984,3347151;126772,3303386;81478,3198727;53170,3105488;51282,3027469;38072,2936131;28635,2844793;7876,2778194;21086,2424259;34297,2332921;22974,2283447;45621,2146440;51282,2114090;66380,2003724;106013,1923803;96576,2032268;106009,2013676;111674,1969234;113562,1919997;130546,1857201;156968,1762058;189052,1665012;191455,1662285;206038,1585092;226797,1529907;251332,1484238;300401,1389095;340032,1303467;396650,1193100;438169,1145527;472140,1078928;500450,1037064;530646,1021841;538195,1010424;568391,949532;626894,881029;628487,909661;624220,921695;685398,858194;715594,818235;755227,780178;758643,784003;757116,782080;806184,732605;855253,686936;908096,629850;981698,574665;1060962,515677;1108355,482341;1140227,452882;1196844,418630;1257236,386282;1265231,382137;1285782,361783;1319517,336807;1356554,317779;1382756,311697;1387456,308263;1900788,98947;1919835,94772;1972504,76113;2008834,68739;2027778,68577;2034784,66600;2465077,9513;2587276,9038;2717969,11415;2720402,13255;2784024,5708;2842528,15221;2901033,26638;2931217,33556;2899145,24736;2840639,13319;2782136,3806;27821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8" o:spid="_x0000_s1029" style="position:absolute;left:2909;top:4364;width:42115;height:4156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2289666,4133644;2269984,4144242;2271163,4144748;2453320,4026051;2389683,4041204;2294227,4053326;2289682,4041204;2356349,4035143;2453320,4026051;2618851,4010189;2614967,4011287;2616958,4010899;1431338,3987412;1498763,4004838;1527552,4006352;1607855,4045750;1644219,4053326;1646494,4054085;1654826,4045750;1686643,4054842;1718463,4062417;1781157,4076999;1782100,4076056;1854828,4088178;1889676,4094239;1924526,4097269;1995738,4100300;2092708,4098784;2096918,4098784;2106346,4093480;2127558,4086662;2149149,4086283;2163922,4088176;2167899,4098784;2201801,4098784;2191195,4113936;2185134,4121514;2165437,4130605;2129072,4130605;2082103,4127575;1980586,4124544;1904828,4118483;1838160,4109391;1771493,4098784;1669977,4083631;1591189,4057873;1592100,4057211;1545734,4042720;1504823,4024537;1457854,4009384;1409369,3992715;1431338,3987412;2323243,3954925;2300095,3958459;2139994,3966543;2192710,3973016;2206347,3969986;2300287,3959380;2315746,3956373;2467088,3932970;2388458,3944972;2415440,3945742;2454266,3938545;2754114,3929466;2507499,3995145;2632299,3967335;1173002,3898769;1347246,3973016;1409369,3992715;1456338,4009383;1503309,4024535;1544218,4042718;1535127,4050295;1510884,4045749;1424520,4013929;1382096,3997260;1339671,3979077;1283609,3959380;1235123,3938166;1197245,3918467;1173002,3898769;1244216,3860888;1327550,3903316;1316944,3909377;1219973,3862403;1244216,3860888;936636,3757851;1039668,3815431;1060880,3839675;1012395,3813914;976031,3791186;936636,3757851;1117306,3718969;1117321,3719400;1122438,3725593;1123001,3722999;3330043,3619503;3324541,3619961;3233631,3685118;3144235,3733606;3080598,3771487;3045750,3786640;3009386,3801792;2965445,3824522;2932111,3844220;2883626,3863919;2833626,3882102;2819989,3895739;2798777,3903316;2745747,3912407;2677563,3933621;2615442,3953319;2547259,3973018;2462409,3994231;2342712,4013929;2339682,4018476;2282129,4032865;2283621,4033628;2347533,4017648;2348773,4013929;2468472,3994231;2553321,3973018;2621503,3953319;2683626,3933621;2751807,3912407;2804839,3903316;2768939,3924857;2769989,3924529;2807869,3901800;2829082,3894224;2830494,3893833;2839687,3883617;2889688,3865433;2938174,3845736;2971507,3826037;3015446,3803308;3051811,3788156;3076747,3777314;3089690,3768457;3153328,3730576;3242722,3682087;731830,3598548;737582,3603483;739545,3604484;3340211,3558992;3339692,3559350;3339692,3559783;3342101,3560127;3342723,3559350;3372945,3536374;3364000,3542554;3362419,3544198;3368553,3540272;608114,3460051;665336,3527427;619965,3472980;3480225,3460006;3480090,3460054;3479088,3466920;3454845,3494195;3426056,3526015;3427792,3525614;3454845,3495709;3479088,3468435;3480225,3460006;756210,3425886;759210,3429537;759361,3429038;532087,3391155;571482,3416916;573416,3419194;591367,3423166;632087,3460858;688149,3506315;712391,3539651;726027,3556320;783603,3604808;766937,3618445;713317,3558862;710877,3559350;710877,3559350;761620,3615734;766937,3618445;783605,3604808;927545,3718452;898758,3727544;909363,3735121;866938,3736635;839665,3718452;813908,3698755;750271,3645720;691179,3592686;636633,3539651;610876,3513893;586633,3486618;595724,3474496;626028,3501770;659361,3527529;700270,3571473;703747,3574455;659361,3527529;627542,3501770;597239,3474496;563905,3433583;532087,3391155;3870001,3150230;3869233,3150559;3852683,3190279;3854094,2960398;3813941,3018401;3794243,3054767;3774546,3088103;3727575,3150230;3686667,3212355;3650303,3262359;3647269,3264212;3644788,3267889;3648787,3265390;3685151,3215387;3726061,3153260;3773030,3091135;3792728,3057799;3812425,3021433;3853335,2962337;3975116,2955139;3962427,2983551;3935154,3038100;3962427,2983551;3975116,2955139;4010913,2939609;3991215,2998703;3956367,3062344;3921517,3127501;3889699,3168413;3910911,3125985;3929093,3083558;3942729,3060830;3960911,3030525;3977579,3000219;4010913,2939609;3912839,2809721;3876062,2874452;3875386,2876008;3912426,2810811;3933010,2663112;3888807,2783891;3795822,2973969;3782207,2995495;3782121,2995673;3750302,3050222;3718484,3109318;3682120,3154776;3651817,3206295;3473027,3407824;3413935,3457829;3408265,3462138;3405819,3464615;3381110,3484760;3360905,3507831;3286661,3563897;3275028,3571245;3243430,3597007;3238866,3599971;3232115,3606324;3173024,3645721;3113932,3682087;3107169,3685516;3067158,3711505;3054753,3717762;3042719,3726029;3001809,3748759;2963587,3763749;2878393,3806724;2678524,3881273;2539246,3917088;2651806,3895739;2673019,3891192;2741200,3866948;2783625,3853311;2851808,3818459;2929081,3791185;2978589,3771769;3000295,3759365;3019990,3753306;3047264,3738151;3054430,3733170;3073023,3715423;3113932,3691179;3160473,3668363;3177569,3657842;3236661,3618445;3262418,3594201;3291207,3576017;3365449,3519954;3418481,3469949;3477572,3419946;3656362,3218416;3680967,3176585;3682120,3172958;3721515,3112347;3733636,3094164;3749753,3071808;3754848,3062344;3786666,3007795;3848789,2878997;3909396,2741109;3927199,2685043;4098791,2528972;4094246,2532003;4094246,2532003;4113102,2439168;4112558,2441849;4116973,2447148;4130610,2462300;4139701,2456239;4139930,2455077;4133640,2459270;4118489,2445632;4099597,2267039;4098539,2267098;4096623,2267205;4097276,2274408;4095762,2312290;4089701,2335018;4053337,2392598;4044246,2442603;4035155,2459270;4020004,2532003;4003336,2589583;3985154,2645648;3974549,2689590;3962427,2735048;3972094,2720010;3980609,2688074;3988184,2642616;4006366,2586552;4023034,2528972;4038186,2456239;4047277,2439571;4056368,2389568;4092732,2331988;4068489,2448662;4050307,2545639;4009397,2669891;4001303,2682480;3997843,2701333;3986670,2733533;3944245,2825963;3924547,2874452;3912426,2900212;3897274,2927487;3856365,3000219;3812425,3071436;3756364,3166898;3694242,3260845;3653333,3313878;3609392,3365397;3594241,3386611;3577575,3407824;3551816,3429038;3509689,3475684;3510906,3480557;3466966,3526015;3419995,3559350;3382117,3589656;3346233,3615880;3351814,3615416;3391208,3586625;3429088,3556320;3476058,3522984;3519998,3477526;3518482,3471465;3560907,3424493;3586666,3403279;3603332,3382066;3618483,3360852;3662424,3309333;3703333,3256298;3765455,3162352;3821516,3066891;3865456,2995673;3906365,2922940;3921517,2895666;3933638,2869907;3953336,2821418;3995761,2728987;4012427,2666862;4053337,2542610;4071519,2445633;4095762,2328957;4101228,2308463;4097276,2307744;4098791,2269863;4132124,2235011;4114480,2308531;4114482,2308531;4132126,2235013;4145762,2219859;4136671,2239558;4136671,2239558;4134587,2280848;4133640,2319866;4118489,2366491;4118489,2371817;4136671,2319866;4139701,2239556;4146765,2224251;4080609,2154701;4070679,2178172;4066973,2212283;4062193,2196348;4060445,2198597;4065459,2215314;4062428,2239558;4068489,2259255;4073186,2258994;4070003,2248648;4073034,2224404;4080609,2154701;4207884,2113790;4210915,2115305;4209399,2178946;4210915,2222889;4206368,2303197;4201824,2348655;4188186,2415327;4183642,2471392;4160913,2574430;4139701,2663830;4101823,2680498;4104853,2671407;4110914,2607766;4133640,2541094;4151822,2530488;4151822,2530486;4171520,2415327;4182126,2360777;4191217,2304713;4198793,2251678;4201824,2201675;4203338,2159248;4206368,2136518;4207884,2113790;213398,1411214;214152,1411591;214223,1411380;304812,1194027;271478,1256152;244205,1278881;244140,1280332;241503,1338340;241577,1338202;244205,1280396;271478,1257666;304812,1195541;305948,1196298;306516,1195163;322992,1062198;301780,1077351;269962,1144022;277242,1149846;277479,1148823;271478,1144022;303296,1077351;322079,1063934;439661,975829;437747,977361;429624,1008597;424509,1024317;285114,1278881;265416,1341006;247234,1404647;207840,1537990;182083,1628906;169961,1697094;163901,1731944;159354,1766796;145719,1860742;141172,1918322;148749,1978933;152299,1945907;151779,1934989;157840,1871348;171476,1777402;182291,1764422;197996,1659313;197234,1641028;212203,1598114;221110,1562082;218447,1568296;209356,1565265;186627,1630422;188143,1666789;177536,1736491;176022,1748613;160870,1766796;165415,1731944;171476,1697094;183597,1628906;209356,1537990;248750,1404647;266932,1341006;286628,1278881;426024,1024317;439661,975829;466936,824303;466934,824303;474509,830364;474509,830362;739957,608571;739666,608803;738783,609800;726406,622772;723277,627325;721234,629633;712391,642471;619967,751570;594208,781875;568451,813695;454601,939537;569966,812181;595723,780359;621481,750054;713906,640955;723277,627325;738783,609800;778419,504084;765342,508640;755616,512251;753302,515188;736634,530340;694209,557615;665422,589436;638149,621256;619967,637925;619348,637152;602163,657813;572996,693990;526027,745509;533602,754599;533746,754472;527541,747024;574510,695505;621481,637925;639663,621258;666936,589436;695724,557617;738148,530342;754816,515189;772998,508371;778737,506589;2973022,230320;3050295,265170;3083628,292445;3009386,256079;2973022,230320;2721504,119705;2782111,133341;2866960,175769;2721504,119705;1809374,109667;1777555,113644;1709372,122735;1642704,137888;1613917,146980;1580583,156071;1507642,170401;1494218,175770;1401794,207590;1310883,243956;1247246,272747;1204822,289414;1100274,337903;1050275,369724;1001789,401544;924515,459124;851787,516704;782181,577429;788150,584891;802923,574758;815496,565385;860878,525795;933606,468215;1010879,410635;1059364,378814;1109365,346994;1213911,298506;1254821,277292;1318458,248501;1409369,212135;1501793,180315;1540618,172689;1559373,166280;1814646,111205;2351233,77088;2383621,80308;2427561,95461;2394228,90916;2324530,77278;2351233,77088;2527562,65155;2589684,69700;2665442,100006;2571502,83339;2527562,65155;2020739,64777;1845737,74247;1724523,90914;1666947,106067;1616946,124250;1547248,133341;1283609,234865;1188154,277292;1159365,287898;1133608,301536;1085123,327295;1009364,366692;951788,412150;785119,542462;750289,572752;716214,603867;716936,604589;454813,912186;401781,984919;377538,1028862;353296,1069774;307841,1154628;258396,1232547;257841,1234938;241173,1280396;229052,1301610;226022,1304640;212575,1349341;209356,1375858;206325,1413739;185113,1475866;165415,1537990;144203,1628906;132081,1712246;124506,1795585;135112,1738005;136095,1733253;138142,1710730;150263,1627392;154059,1628658;154388,1627250;150265,1625876;171477,1534960;191174,1472833;212289,1410993;210872,1410708;213902,1372828;230568,1301610;242689,1280396;243097,1279289;259357,1234938;309357,1156144;354812,1071290;379054,1030378;403297,986435;456329,913702;718452,606105;788150,542464;954818,412151;1012395,366693;1088153,327297;1136638,301536;1162397,287900;1191184,277292;1286641,234865;1550280,133343;1619978,124252;1669977,106068;1727554,90916;1848767,74247;2023770,65345;2164431,70065;2233620,0;2304832,4545;2377560,12122;2426045,24244;2457865,39397;2497259,31820;2556350,45458;2592714,56064;2591199,57580;2589684,68186;2527562,63641;2506350,57580;2485138,53033;2444227,43942;2403319,34850;2360894,28789;2313925,28789;2276045,28789;2216954,28789;2214178,27903;2188165,40911;2197256,56064;2288166,74247;2247711,74953;2248393,75006;2291196,74247;2327560,78794;2397258,92430;2430592,96977;2486654,109099;2544230,121221;2600290,134858;2656352,151526;2683626,159102;2710899,168193;2711250,168515;2730808,171887;2778204,189501;2784824,199533;2786657,200015;2829082,216682;2865446,231834;2901810,248503;2929083,263656;2947265,272747;2966961,283353;3033628,321236;3118478,375785;3162419,406090;3163690,406999;3186146,420642;4041216,2028935;4040575,2041616;4057882,2044088;4074548,2056210;4082125,2097121;4110912,2145610;4123035,2146712;4123035,2135004;4135352,2100787;4135155,2094093;4147276,2053180;4163944,2053180;4189701,2036513;4192731,2103184;4185156,2135004;4176065,2165309;4171519,2215314;4170004,2241072;4166974,2266832;4160513,2271140;4160913,2272892;4167103,2268765;4170004,2244103;4171519,2218344;4176065,2168340;4185156,2138034;4192731,2106215;4204852,2115306;4203338,2138034;4200308,2160764;4198792,2203191;4195761,2253194;4188186,2306229;4179095,2362293;4168488,2416843;4148792,2532003;4130610,2542610;4107882,2609282;4101821,2672923;4098791,2682014;4073034,2751716;4065457,2757777;4033639,2832024;4066973,2757777;4074548,2751716;4026063,2889604;4000306,2903243;3994964,2913928;3995761,2915363;4001822,2903241;4027579,2889604;4009397,2941123;3976063,3001734;3959397,3032039;3941215,3062344;3927578,3085073;3907881,3129016;3886669,3171443;3853335,3216901;3820001,3259328;3821390,3256468;3783636,3307817;3701817,3397218;3685707,3422003;3701817,3398733;3783636,3309331;3721515,3403278;3689506,3436803;3663809,3455694;3662422,3457829;3646358,3470188;3645756,3474496;3574543,3547228;3498784,3616930;3495280,3619473;3469997,3651781;3409390,3697238;3352744,3739725;3352542,3739971;3409390,3698755;3469997,3653297;3419995,3703300;3379276,3729817;3351107,3741715;3350298,3742698;3319994,3762396;3308575,3767688;3279844,3790997;3251813,3810884;3209388,3838159;3195752,3839675;3180594,3846412;3178238,3848200;3197267,3841189;3210904,3839675;3156358,3880586;3121508,3898771;3086660,3915438;3062045,3919130;3057871,3921499;2942718,3971502;2936847,3972836;2901810,3995746;2921506,4001807;2848778,4033628;2854839,4012415;2830596,4021506;2807869,4029082;2760898,4044234;2754623,4036702;2732109,4041204;2704836,4047265;2648776,4060903;2646927,4061762;2700292,4048779;2727565,4042718;2750291,4038173;2759382,4045749;2806353,4030596;2829080,4023021;2853323,4013929;2847262,4035143;2783625,4065448;2780506,4064575;2736656,4082115;2700292,4092723;2645746,4106359;2623208,4104466;2576068,4113639;2574532,4116967;2448774,4141211;2419985,4133634;2395742,4133634;2353317,4147272;2315439,4150303;2277559,4151817;2273444,4150055;2238923,4156174;2197256,4148787;2198772,4147272;2206347,4136665;2171499,4132120;2188165,4123028;2238166,4121512;2286652,4119997;2356348,4121512;2404833,4116967;2495743,4097268;2556350,4083631;2601805,4082115;2604967,4080647;2560896,4082117;2500289,4095753;2409379,4115452;2360894,4119997;2291196,4118483;2242711,4119997;2192710,4121514;2194226,4115452;2204831,4100300;2671503,4023021;2988173,3903316;3071507,3859372;3118478,3835128;3166963,3809369;3257873,3754820;3330601,3698755;3466966,3592686;3504845,3562381;3541209,3530561;3595755,3480557;3618483,3442676;3651130,3412748;3651392,3410867;3619999,3439645;3597271,3477526;3542725,3527531;3506361,3559350;3468482,3589656;3332117,3695724;3259389,3751790;3168479,3806339;3119994,3832098;3073023,3856342;2989689,3900285;2673019,4019990;2206347,4097269;2171499,4097269;2166952,4085147;2130588,4083631;2097255,4097269;2000284,4098784;1929072,4095753;1894222,4092723;1859374,4086662;1880365,4064269;1876040,4065448;1797827,4050964;1794221,4051811;1644220,4024537;1585128,4012415;1533612,4003323;1471491,3974532;1394217,3945743;1313914,3913922;1327550,3903316;1383612,3913922;1407854,3935135;1491188,3959380;1656342,4001807;1697250,4009384;1741191,4016960;1789676,4027567;1843107,4039121;1847251,4038173;1897253,4045750;1898767,4042720;1971495,4045750;1983616,4047265;2095739,4047265;2177558,4050295;2274529,4042720;2286650,4042720;2291196,4054842;2386651,4042720;2450288,4027567;2486652,4021506;2509380,4018476;2559380,4006354;2600290,3997262;2641199,3986654;2716239,3973667;2726050,3969987;2647261,3983624;2606351,3994231;2565442,4003323;2515441,4015445;2492714,4018476;2456350,4024537;2357864,4033628;2291196,4039689;2279075,4039689;2182104,4047265;2100285,4044234;1988163,4044234;1976041,4042720;1929072,4023021;1903313,4039689;1903248,4039820;1924526,4026051;1971497,4045749;1898769,4042718;1899341,4042348;1851798,4035143;1795737,4023021;1747252,4012415;1703311,4004838;1662402,3997262;1497248,3954835;1413915,3930590;1389672,3909377;1333610,3898769;1250277,3856342;1226034,3857858;1139669,3813914;1124517,3786640;1127547,3785125;1180579,3813914;1233609,3842705;1248761,3833614;1186640,3792701;1135124,3769973;1063910,3729060;1003304,3689663;907849,3648752;871485,3618446;879060,3615416;915424,3626022;839665,3547228;797241,3512378;757846,3477526;707847,3436615;635119,3356305;630128,3340709;615421,3326000;565421,3271451;559360,3244176;539662,3216901;537316,3213222;513904,3197202;468449,3132046;442691,3071436;439661,3071436;404813,3004764;371479,2938093;336630,2860815;304812,2782022;336630,2835055;368449,2901727;379054,2938093;383437,2944521;378043,2916469;363971,2890931;341068,2839423;313901,2794142;280568,2703226;252013,2610036;242632,2582860;201789,2419819;183726,2301460;183597,2304713;185113,2328957;192688,2385023;201779,2442603;186627,2392598;176022,2328957;163901,2328957;156324,2271377;145719,2235011;136628,2200161;110869,2172886;103294,2172886;95717,2135004;92687,2086515;98748,2018329;101778,1994085;106938,1977456;104430,1939536;107839,1883470;113899,1872107;113899,1865287;101778,1888017;91173,1872864;71475,1845590;67876,1823997;66930,1825890;60869,1886501;56323,1947111;51778,1994085;51778,2091060;53293,2141065;56323,2191068;42687,2238042;39657,2238042;30566,2147126;30566,2053180;38141,1980447;51772,1994077;39657,1978933;36626,1924383;39657,1841043;41171,1818315;45718,1780432;63900,1712246;72959,1666949;69960,1656181;59353,1716791;41171,1784979;36626,1822860;35111,1845590;32080,1928928;35111,1983478;27535,2056210;27535,2150156;36626,2241072;39657,2241072;59353,2327443;69960,2398659;92687,2471392;128483,2627796;131607,2657770;138144,2657770;171477,2738078;183599,2778991;160870,2744139;136628,2689590;135113,2704742;121931,2663877;112385,2665346;101778,2630495;65414,2547155;42687,2472908;41171,2410782;30566,2338049;22989,2265316;6323,2212283;16929,1930444;27535,1857712;18444,1818315;36626,1709216;41171,1683456;53293,1595570;85112,1531929;77535,1618300;85109,1603496;89657,1568106;91173,1528899;104808,1478894;126021,1403131;151779,1325854;153709,1323682;165417,1262213;182083,1218269;201781,1181903;241175,1106140;272993,1037954;318448,950069;351781,912186;379054,859153;401783,825817;426025,813695;432086,804603;456329,756115;503298,701566;504577,724365;501151,733949;550268,683383;574510,651563;606330,621258;609070,624304;607846,622772;647240,583375;686634,547009;729059,501551;788150,457608;851787,410635;889835,384089;915424,360631;960879,333356;1009364,307597;1015783,304296;1032282,288089;1059366,268201;1089101,253048;1110137,248206;1113910,245471;1526036,78792;1541326,75467;1583612,60609;1612780,54737;1627989,54608;1633613,53033;1979072,7576;2077178,7197;2182104,9090;2184058,10555;2235136,4545;2282105,12121;2329076,21212;2353309,26721;2327560,19698;2280589,10606;2233620,3031;223362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群組 12" o:spid="_x0000_s1031" style="position:absolute;left:30758;top:6730;width:55909;height:96463" coordorigin="-23727,-53627" coordsize="45756,7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手繪多邊形：圖案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6" style="position:absolute;left:-23727;top:-53627;width:5384;height:523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92749,520150;290233,521483;290383,521547;313673,506611;305537,508518;293332,510043;292751,508518;301275,507755;313673,506611;334838,504615;334341,504753;334596,504704;183006,501749;191627,503942;195308,504132;205575,509090;210224,510043;210515,510139;211581,509090;215649,510234;219717,511187;227733,513022;227853,512903;237152,514429;241608,515191;246063,515573;255168,515954;267567,515763;268105,515763;269310,515096;272023,514238;274783,514190;276672,514428;277180,515763;281515,515763;280159,517670;279384,518623;276866,519767;272216,519767;266211,519386;253231,519005;243545,518242;235021,517098;226497,515763;213518,513856;203444,510615;203561,510532;197632,508708;192402,506420;186396,504514;180197,502416;183006,501749;297042,497661;294082,498106;273613,499123;280353,499937;282096,499556;294107,498221;296084,497843;315434,494898;305380,496408;308830,496505;313794,495600;352132,494457;320601,502722;336557,499223;149976,490595;172254,499937;180197,502416;186203,504513;192208,506420;197439,508708;196276,509662;193177,509090;182134,505086;176710,502988;171286,500700;164118,498221;157919,495552;153076,493073;149976,490595;159081,485828;169736,491167;168380,491929;155982,486019;159081,485828;119755,472862;132928,480108;135641,483159;129441,479917;124792,477057;119755,472862;142855,467970;142857,468024;143511,468804;143583,468477;425768,455454;425065,455511;413441,463710;402011,469812;393875,474578;389419,476485;384770,478392;379152,481252;374890,483731;368691,486209;362298,488497;360554,490213;357842,491167;351062,492311;342344,494980;334402,497459;325684,499938;314836,502607;299531,505086;299144,505658;291786,507468;291976,507564;300148,505554;300306,505086;315611,502607;326459,499938;335177,497459;343119,494980;351837,492311;358617,491167;354027,493877;354162,493836;359005,490976;361717,490023;361898,489974;363073,488688;369466,486400;375665,483921;379927,481442;385545,478583;390194,476676;393383,475312;395038,474197;403174,469430;414604,463329;93569,452817;94305,453438;94556,453564;427069,447839;427002,447885;427002,447939;427310,447982;427389,447885;431254,444993;430110,445771;429908,445978;430692,445484;77751,435389;85068,443868;79267,437016;444970,435384;444953,435390;444825,436254;441725,439686;438044,443690;438266,443640;441725,439876;444825,436444;444970,435384;96686,431090;97070,431550;97089,431487;68031,426720;73068,429961;73315,430248;75610,430748;80817,435491;87984,441211;91084,445406;92827,447503;100189,453605;98058,455321;91202,447823;90890,447885;97378,454979;98058,455321;100189,453605;118593,467905;114912,469049;116268,470002;110844,470193;107357,467905;104064,465426;95927,458753;88372,452079;81398,445406;78105,442164;75005,438732;76167,437207;80042,440639;84304,443880;89534,449410;89979,449785;84304,443880;80235,440639;76361,437207;72099,432059;68031,426720;494806,396404;494707,396445;492591,401443;492772,372516;487638,379815;485119,384391;482601,388586;476595,396404;471365,404221;466716,410513;466328,410746;466011,411209;466522,410894;471171,404602;476402,396785;482407,388967;484926,384773;487444,380197;492675,372760;512822,369900;510303,377336;505848,385345;501392,393544;497324,398692;500036,393353;502361,388014;504104,385154;506429,381341;508560,377527;512822,369900;500283,353556;495580,361702;495494,361897;500230,353693;502862,335108;497210,350306;485321,374224;483581,376933;483570,376955;479501,383819;475433,391256;470784,396976;466909,403458;444050,428817;436494,435110;435770,435652;435457,435964;432298,438499;429714,441402;420222,448457;418734,449381;414694,452623;414111,452996;413247,453795;405692,458753;398137,463329;397272,463760;392157,467031;390571,467818;389032,468858;383801,471718;378914,473605;368022,479012;342467,488393;324660,492900;339051,490213;341763,489641;350481,486590;355905,484875;364623,480489;374503,477057;380833,474614;383608,473053;386126,472291;389613,470384;390529,469757;392907,467524;398137,464473;404088,461602;406273,460278;413829,455321;417122,452270;420803,449982;430295,442927;437076,436635;444631,430343;467490,404984;470636,399720;470784,399263;475821,391637;477370,389349;479431,386536;480082,385345;484151,378481;492093,362273;499842,344923;502119,337868;524058,318229;523477,318610;523477,318610;525888,306928;525818,307266;526382,307932;528126,309839;529288,309077;529318,308930;528514,309458;526576,307742;524161,285269;524026,285276;523781,285290;523864,286196;523671,290963;522896,293823;518246,301068;517084,307361;515922,309458;513984,318610;511853,325855;509529,332910;508173,338440;506623,344160;507859,342268;508947,338249;509916,332529;512241,325474;514372,318229;516309,309077;517471,306979;518634,300687;523283,293442;520184,308123;517859,320326;512628,335961;511594,337545;511151,339917;509722,343969;504298,355600;501780,361702;500230,364943;498293,368375;493062,377527;487444,386489;480276,398501;472333,410323;467103,416996;461485,423479;459548,426148;457417,428817;454123,431487;448737,437357;448893,437970;443275,443690;437269,447885;432426,451698;427838,454998;428552,454939;433589,451317;438432,447503;444437,443308;450055,437588;449861,436826;455286,430915;458579,428246;460710,425576;462647,422907;468265,416424;473496,409750;481439,397929;488606,385917;494224,376955;499455,367803;501392,364371;502942,361130;505460,355028;510885,343397;513016,335580;518246,319945;520571,307742;523671,293060;524369,290481;523864,290391;524058,285624;528320,281239;526064,290490;526064,290490;528320,281239;530063,279332;528901,281811;528635,287006;528514,291916;526576,297783;526576,298453;528901,291916;529288,281811;530192,279885;521733,271133;520464,274086;519990,278379;519379,276373;519155,276657;519796,278760;519409,281811;520184,284289;520784,284257;520377,282955;520765,279904;521733,271133;538006,265985;538394,266176;538200,274184;538394,279713;537812,289819;537231,295539;535488,303928;534907,310983;532001,323949;529288,335198;524445,337296;524833,336152;525608,328144;528514,319754;530838,318419;530838,318419;533357,303928;534713,297064;535875,290009;536844,283336;537231,277044;537425,271705;537812,268845;538006,265985;27284,177578;27381,177625;27390,177598;38972,150248;34710,158066;31223,160926;31215,161108;30878,168408;30887,168390;31223,161116;34710,158256;38972,150439;39117,150534;39190,150391;41297,133660;38585,135567;34516,143956;35447,144689;35477,144560;34710,143956;38778,135567;41180,133878;56214,122792;55969,122984;54930,126915;54276,128893;36454,160926;33935,168743;31611,176751;26574,193530;23280,204971;21731,213551;20956,217936;20375,222322;18631,234143;18050,241389;19019,249015;19472,244860;19406,243486;20181,235478;21924,223656;23307,222023;25315,208797;25218,206496;27132,201096;28270,196562;27930,197344;26768,196962;23862,205161;24055,209737;22699,218508;22506,220034;20568,222322;21149,217936;21924,213551;23474,204971;26768,193530;31804,176751;34129,168743;36647,160926;54470,128893;56214,122792;59701,103725;59701,103725;60669,104487;60669,104487;94608,76578;94571,76608;94458,76734;92876,78365;92476,78938;92215,79229;91084,80844;79267,94572;75973,98386;72680,102390;58118,118232;72874,102199;76167,98195;79461,94382;91278,80653;92476,78938;94458,76734;99526,63430;97854,64004;96611,64458;96315,64828;94184,66734;88759,70166;85079,74171;81592,78175;79267,80272;79188,80175;76991,82775;73261,87327;67256,93810;68225,94954;68243,94938;67450,94000;73455,87518;79461,80272;81785,78175;85272,74171;88953,70167;94377,66735;96508,64828;98833,63970;99567,63746;380121,28982;390001,33367;394262,36799;384770,32223;380121,28982;347962,15063;355711,16779;366560,22118;347962,15063;231341,13800;227272,14300;218555,15444;210031,17351;206350,18495;202088,19639;192762,21442;191046,22118;179229,26122;167605,30698;159469,34321;154045,36418;140677,42519;134285,46524;128085,50528;118205,57773;108907,65018;100007,72660;100770,73599;102659,72324;104267,71144;110069,66163;119368,58917;129248,51672;135447,47667;141840,43663;155207,37562;160437,34893;168574,31270;180197,26694;192014,22690;196978,21730;199376,20923;232015,13993;300621,9700;304762,10105;310380,12012;306118,11440;297207,9724;300621,9700;323166,8199;331108,8771;340795,12584;328784,10487;323166,8199;258365,8151;235990,9343;220492,11440;213130,13347;206737,15635;197826,16779;164118,29554;151913,34893;148233,36227;144939,37943;138740,41185;129054,46142;121692,51862;100383,68260;95929,72071;91573,75986;91665,76077;58151,114783;51370,123936;48271,129465;45171,134613;39359,145291;33038,155096;32967,155396;30836,161116;29286,163786;28898,164167;27179,169792;26768,173129;26380,177895;23668,185713;21149,193530;18437,204971;16887,215457;15919,225944;17275,218699;17401,218101;17662,215267;19212,204780;19697,204939;19740,204762;19212,204589;21925,193149;24443,185331;27143,177550;26961,177514;27349,172747;29480,163786;31029,161116;31082,160977;33161,155396;39553,145481;45365,134804;48465,129656;51564,124126;58345,114974;91859,76268;100770,68260;122080,51862;129441,46142;139128,41185;145327,37943;148620,36227;152301,34893;164506,29554;198214,16779;207125,15635;213518,13347;220879,11440;236377,9343;258752,8223;276737,8816;285583,0;294688,572;303987,1525;310186,3051;314254,4957;319291,4004;326846,5720;331496,7055;331302,7245;331108,8580;323166,8008;320454,7245;317741,6673;312511,5529;307280,4385;301856,3623;295851,3623;291008,3623;283452,3623;283097,3511;279772,5148;280934,7055;292557,9343;287385,9432;287472,9438;292945,9343;297594,9915;306505,11631;310767,12203;317935,13728;325297,15254;332465,16970;339632,19067;343119,20020;346607,21164;346651,21205;349152,21629;355212,23846;356058,25108;356293,25168;361717,27266;366366,29172;371016,31270;374503,33177;376827,34321;379346,35655;387870,40422;398718,47286;404336,51100;404499,51214;407370,52931;516696,255307;516615,256903;518827,257214;520958,258740;521927,263888;525608,269989;527158,270128;527158,268654;528732,264349;528707,263506;530257,258358;532388,258358;535681,256261;536069,264650;535100,268654;533938,272468;533357,278760;533163,282001;532775,285243;531950,285785;532001,286005;532792,285486;533163,282383;533357,279141;533938,272849;535100,269036;536069,265032;537618,266176;537425,269036;537037,271896;536844,277235;536456,283527;535488,290200;534325,297255;532969,304119;530451,318610;528126,319945;525220,328334;524445,336342;524058,337486;520765,346257;519796,347020;515728,356363;519990,347020;520958,346257;514759,363608;511466,365324;510783,366669;510885,366850;511660,365324;514953,363608;512628,370091;508366,377718;506235,381531;503911,385345;502167,388205;499649,393734;496937,399073;492675,404793;488413,410132;488590,409772;483763,416233;473302,427483;471243,430602;473302,427673;483763,416424;475821,428245;471728,432464;468443,434841;468265,435110;466211,436665;466134,437207;457029,446359;447343,455130;446895,455450;443662,459515;435913,465235;428671,470582;428645,470613;435913,465426;443662,459706;437269,465998;432063,469335;428461,470832;428358,470956;424483,473434;423024,474100;419350,477033;415766,479536;410342,482968;408598,483159;406660,484006;406359,484232;408792,483349;410536,483159;403561,488307;399106,490595;394650,492692;391503,493157;390969,493455;376246,499747;375496,499915;371016,502798;373534,503560;364235,507564;365010,504895;361911,506039;359005,506992;352999,508899;352197,507951;349318,508518;345831,509280;338664,510996;338427,511105;345250,509471;348737,508708;351643,508136;352805,509090;358811,507183;361717,506230;364816,505086;364041,507755;355905,511568;355506,511459;349900,513666;345250,515000;338276,516716;335395,516478;329368,517632;329171,518051;313092,521102;309411,520148;306312,520148;300887,521865;296044,522246;291201,522437;290675,522215;286261,522985;280934,522055;281128,521865;282096,520530;277641,519958;279772,518814;286165,518623;292364,518433;301275,518623;307474,518051;319097,515572;326846,513856;332658,513666;333062,513481;327428,513666;319679,515382;308055,517861;301856,518433;292945,518242;286746,518433;280353,518623;280546,517861;281902,515954;341569,506230;382058,491167;392713,485637;398718,482587;404917,479345;416541,472481;425840,465426;443275,452079;448118,448266;452767,444262;459741,437970;462647,433203;466821,429437;466855,429200;462841,432822;459935,437588;452961,443881;448312,447885;443469,451698;426033,465045;416735,472100;405111,478964;398912,482205;392907,485256;382252,490785;341763,505848;282096,515573;277641,515573;277059,514047;272410,513856;268148,515573;255750,515763;246645,515382;242189,515000;237733,514238;240417,511420;239864,511568;229864,509746;229403,509852;210225,506420;202669,504895;196083,503751;188140,500128;178260,496506;167993,492501;169736,491167;176904,492501;180004,495171;190658,498221;211774,503560;217005,504514;222623,505467;228822,506802;235654,508256;236183,508136;242576,509090;242770,508708;252069,509090;253619,509280;267954,509280;278415,509662;290814,508708;292363,508708;292945,510234;305149,508708;313286,506802;317935,506039;320841,505658;327234,504132;332465,502988;337695,501654;347289,500019;348544,499556;338470,501272;333239,502607;328009,503751;321616,505276;318710,505658;314061,506420;301469,507564;292945,508327;291395,508327;278997,509280;268535,508899;254200,508899;252650,508708;246645,506230;243351,508327;243343,508344;246063,506611;252069,509090;242770,508708;242843,508662;236765,507755;229597,506230;223398,504895;217780,503942;212549,502988;191433,497650;180778,494599;177679,491929;170511,490595;159856,485256;156757,485447;145714,479917;143777,476485;144164,476294;150945,479917;157725,483540;159662,482396;151720,477248;145133,474388;136028,469240;128279,464282;116075,459134;111425,455321;112394,454939;117043,456274;107357,446359;101933,441974;96896,437588;90503,432440;81204,422335;80566,420372;78686,418521;72293,411657;71518,408225;68999,404793;68699,404330;65706,402314;59894,394115;56601,386489;56214,386489;51758,378099;47496,369710;43040,359986;38972,350071;43040,356744;47109,365134;48465,369710;49025,370519;48335,366988;46536,363775;43608,357294;40134,351596;35872,340156;32221,328428;31022,325010;25800,304494;23491,289600;23474,290009;23668,293060;24636,300115;25799,307361;23862,301068;22506,293060;20956,293060;19987,285815;18631,281239;17469,276853;14175,273421;13207,273421;12238,268654;11851,262553;12626,253973;13013,250922;13673,248830;13352,244058;13788,237003;14563,235573;14563,234715;13013,237575;11657,235669;9139,232236;8678,229519;8557,229758;7783,237384;7201,245011;6620,250922;6620,263125;6814,269417;7201,275709;5458,281620;5070,281620;3908,270180;3908,258358;4877,249206;6619,250921;5070,249015;4683,242151;5070,231664;5264,228804;5845,224038;8170,215457;9328,209758;8945,208403;7589,216029;5264,224610;4683,229376;4489,232236;4102,242723;4489,249587;3521,258740;3521,270561;4683,282001;5070,282001;7589,292870;8945,301831;11851,310983;16427,330664;16827,334436;17663,334436;21925,344541;23474,349689;20568,345304;17469,338440;17275,340346;15590,335204;14369,335389;13013,331004;8364,320517;5458,311174;5264,303356;3908,294204;2939,285052;808,278379;2164,242914;3521,233762;2358,228804;4683,215076;5264,211835;6814,200776;10882,192768;9913,203636;10882,201773;11463,197320;11657,192386;13400,186094;16113,176561;19406,166836;19653,166563;21150,158828;23280,153299;25799,148723;30836,139189;34904,130609;40716,119550;44978,114783;48465,108110;51371,103915;54470,102390;55245,101246;58345,95144;64350,88280;64514,91149;64075,92355;70355,85992;73455,81988;77523,78175;77874,78558;77717,78365;82754,73408;87791,68832;93215,63112;100770,57582;108907,51672;113771,48331;117043,45379;122855,41947;129054,38706;129875,38291;131984,36251;135447,33749;139249,31842;141938,31233;142421,30888;195114,9915;197069,9496;202475,7627;206205,6888;208149,6872;208868,6673;253038,953;265581,906;278997,1144;279246,1328;285777,572;291782,1525;297788,2669;300886,3362;297594,2479;291589,1335;285583,381;28558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5C00D6">
      <w:rPr>
        <w:rFonts w:hint="eastAsia"/>
        <w:noProof/>
        <w:lang w:val="zh-TW" w:eastAsia="zh-TW" w:bidi="zh-TW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447E1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E8A2B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A781E0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806E43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E18284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82542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9059A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E188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8298C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51B0AB6"/>
    <w:multiLevelType w:val="hybridMultilevel"/>
    <w:tmpl w:val="36CC8E04"/>
    <w:lvl w:ilvl="0" w:tplc="C1E2AB28">
      <w:start w:val="1"/>
      <w:numFmt w:val="bullet"/>
      <w:lvlText w:val=""/>
      <w:lvlJc w:val="left"/>
      <w:pPr>
        <w:ind w:left="1473" w:hanging="480"/>
      </w:pPr>
      <w:rPr>
        <w:rFonts w:ascii="Wingdings" w:hAnsi="Wingdings" w:hint="default"/>
        <w:sz w:val="4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F75476"/>
    <w:multiLevelType w:val="hybridMultilevel"/>
    <w:tmpl w:val="03CCEC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780490B"/>
    <w:multiLevelType w:val="hybridMultilevel"/>
    <w:tmpl w:val="EC68E9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933781F"/>
    <w:multiLevelType w:val="hybridMultilevel"/>
    <w:tmpl w:val="37A2AD1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9A0251C"/>
    <w:multiLevelType w:val="hybridMultilevel"/>
    <w:tmpl w:val="D2EC439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E1D4B98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6360186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4F846E1"/>
    <w:multiLevelType w:val="hybridMultilevel"/>
    <w:tmpl w:val="F6D017B0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C57211C"/>
    <w:multiLevelType w:val="hybridMultilevel"/>
    <w:tmpl w:val="B8C016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C6C1A5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9"/>
  </w:num>
  <w:num w:numId="4">
    <w:abstractNumId w:val="18"/>
  </w:num>
  <w:num w:numId="5">
    <w:abstractNumId w:val="2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19"/>
  </w:num>
  <w:num w:numId="17">
    <w:abstractNumId w:val="11"/>
  </w:num>
  <w:num w:numId="18">
    <w:abstractNumId w:val="14"/>
  </w:num>
  <w:num w:numId="19">
    <w:abstractNumId w:val="15"/>
  </w:num>
  <w:num w:numId="20">
    <w:abstractNumId w:val="13"/>
  </w:num>
  <w:num w:numId="21">
    <w:abstractNumId w:val="20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AAF"/>
    <w:rsid w:val="00060042"/>
    <w:rsid w:val="0008685D"/>
    <w:rsid w:val="0009053D"/>
    <w:rsid w:val="00090860"/>
    <w:rsid w:val="000C6A56"/>
    <w:rsid w:val="00112FD7"/>
    <w:rsid w:val="00150ABD"/>
    <w:rsid w:val="001946FC"/>
    <w:rsid w:val="00222466"/>
    <w:rsid w:val="00247254"/>
    <w:rsid w:val="0024753C"/>
    <w:rsid w:val="00276026"/>
    <w:rsid w:val="002A6AAF"/>
    <w:rsid w:val="002B4549"/>
    <w:rsid w:val="00310F17"/>
    <w:rsid w:val="00316A62"/>
    <w:rsid w:val="00322A46"/>
    <w:rsid w:val="003326CB"/>
    <w:rsid w:val="00343E78"/>
    <w:rsid w:val="00353B60"/>
    <w:rsid w:val="00376291"/>
    <w:rsid w:val="00380FD1"/>
    <w:rsid w:val="00383D02"/>
    <w:rsid w:val="00385DE7"/>
    <w:rsid w:val="003A3F08"/>
    <w:rsid w:val="003C107E"/>
    <w:rsid w:val="003D1B71"/>
    <w:rsid w:val="004E158A"/>
    <w:rsid w:val="00565C77"/>
    <w:rsid w:val="0056708E"/>
    <w:rsid w:val="005801E5"/>
    <w:rsid w:val="00581E75"/>
    <w:rsid w:val="00590471"/>
    <w:rsid w:val="005C00D6"/>
    <w:rsid w:val="005D01FA"/>
    <w:rsid w:val="005E5846"/>
    <w:rsid w:val="006218D7"/>
    <w:rsid w:val="00652107"/>
    <w:rsid w:val="00653E17"/>
    <w:rsid w:val="00664A44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34CEB"/>
    <w:rsid w:val="00846CB9"/>
    <w:rsid w:val="008566AA"/>
    <w:rsid w:val="008A1E6E"/>
    <w:rsid w:val="008A61DF"/>
    <w:rsid w:val="008C024F"/>
    <w:rsid w:val="008C2CFC"/>
    <w:rsid w:val="00912DC8"/>
    <w:rsid w:val="009475DC"/>
    <w:rsid w:val="00967B93"/>
    <w:rsid w:val="009D090F"/>
    <w:rsid w:val="00A2490C"/>
    <w:rsid w:val="00A31464"/>
    <w:rsid w:val="00A31B16"/>
    <w:rsid w:val="00A33613"/>
    <w:rsid w:val="00A47A8D"/>
    <w:rsid w:val="00A50A93"/>
    <w:rsid w:val="00A55D89"/>
    <w:rsid w:val="00A63441"/>
    <w:rsid w:val="00AC21B5"/>
    <w:rsid w:val="00AC6C7E"/>
    <w:rsid w:val="00AD45F4"/>
    <w:rsid w:val="00AF50B1"/>
    <w:rsid w:val="00B4158A"/>
    <w:rsid w:val="00B6466C"/>
    <w:rsid w:val="00BB1B5D"/>
    <w:rsid w:val="00BC20A3"/>
    <w:rsid w:val="00BC22C7"/>
    <w:rsid w:val="00BD195A"/>
    <w:rsid w:val="00C07240"/>
    <w:rsid w:val="00C14078"/>
    <w:rsid w:val="00C80B07"/>
    <w:rsid w:val="00CB14BA"/>
    <w:rsid w:val="00CE1E3D"/>
    <w:rsid w:val="00D053FA"/>
    <w:rsid w:val="00D17709"/>
    <w:rsid w:val="00DA6DEB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878BD"/>
    <w:rsid w:val="00FB2A00"/>
    <w:rsid w:val="00FB3A76"/>
    <w:rsid w:val="00FD7EB9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EA0D31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0C6A56"/>
    <w:pPr>
      <w:widowControl w:val="0"/>
      <w:autoSpaceDE w:val="0"/>
      <w:autoSpaceDN w:val="0"/>
      <w:adjustRightInd w:val="0"/>
      <w:spacing w:line="192" w:lineRule="auto"/>
    </w:pPr>
    <w:rPr>
      <w:rFonts w:ascii="Microsoft JhengHei UI" w:eastAsia="Microsoft JhengHei UI" w:hAnsi="Microsoft JhengHei UI"/>
    </w:rPr>
  </w:style>
  <w:style w:type="paragraph" w:styleId="1">
    <w:name w:val="heading 1"/>
    <w:basedOn w:val="a3"/>
    <w:next w:val="a3"/>
    <w:link w:val="10"/>
    <w:uiPriority w:val="9"/>
    <w:qFormat/>
    <w:rsid w:val="005C00D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5C00D6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5C00D6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5C00D6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5C00D6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5C00D6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5C00D6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5C00D6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5C00D6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5C00D6"/>
    <w:rPr>
      <w:sz w:val="20"/>
      <w:szCs w:val="20"/>
    </w:rPr>
  </w:style>
  <w:style w:type="character" w:customStyle="1" w:styleId="a8">
    <w:name w:val="本文 字元"/>
    <w:basedOn w:val="a4"/>
    <w:link w:val="a7"/>
    <w:uiPriority w:val="1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character" w:customStyle="1" w:styleId="10">
    <w:name w:val="標題 1 字元"/>
    <w:basedOn w:val="a4"/>
    <w:link w:val="1"/>
    <w:uiPriority w:val="9"/>
    <w:rsid w:val="005C00D6"/>
    <w:rPr>
      <w:rFonts w:ascii="Microsoft JhengHei UI" w:eastAsia="Microsoft JhengHei UI" w:hAnsi="Microsoft Jheng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5C00D6"/>
    <w:pPr>
      <w:numPr>
        <w:numId w:val="2"/>
      </w:numPr>
      <w:spacing w:after="120"/>
    </w:pPr>
    <w:rPr>
      <w:szCs w:val="24"/>
    </w:rPr>
  </w:style>
  <w:style w:type="paragraph" w:customStyle="1" w:styleId="a9">
    <w:name w:val="表格段落"/>
    <w:basedOn w:val="a3"/>
    <w:uiPriority w:val="1"/>
    <w:semiHidden/>
    <w:rsid w:val="005C00D6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5C00D6"/>
    <w:pPr>
      <w:tabs>
        <w:tab w:val="center" w:pos="4680"/>
        <w:tab w:val="right" w:pos="9360"/>
      </w:tabs>
    </w:pPr>
  </w:style>
  <w:style w:type="character" w:customStyle="1" w:styleId="ab">
    <w:name w:val="頁首 字元"/>
    <w:basedOn w:val="a4"/>
    <w:link w:val="aa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ac">
    <w:name w:val="footer"/>
    <w:basedOn w:val="a3"/>
    <w:link w:val="ad"/>
    <w:uiPriority w:val="99"/>
    <w:semiHidden/>
    <w:rsid w:val="005C00D6"/>
    <w:pPr>
      <w:tabs>
        <w:tab w:val="center" w:pos="4680"/>
        <w:tab w:val="right" w:pos="9360"/>
      </w:tabs>
    </w:pPr>
  </w:style>
  <w:style w:type="character" w:customStyle="1" w:styleId="ad">
    <w:name w:val="頁尾 字元"/>
    <w:basedOn w:val="a4"/>
    <w:link w:val="ac"/>
    <w:uiPriority w:val="99"/>
    <w:semiHidden/>
    <w:rsid w:val="005C00D6"/>
    <w:rPr>
      <w:rFonts w:ascii="Microsoft JhengHei UI" w:eastAsia="Microsoft JhengHei UI" w:hAnsi="Microsoft JhengHei UI"/>
    </w:rPr>
  </w:style>
  <w:style w:type="table" w:styleId="ae">
    <w:name w:val="Table Grid"/>
    <w:basedOn w:val="a5"/>
    <w:uiPriority w:val="39"/>
    <w:rsid w:val="005C0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5C00D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標題 字元"/>
    <w:basedOn w:val="a4"/>
    <w:link w:val="af"/>
    <w:uiPriority w:val="10"/>
    <w:rsid w:val="005C00D6"/>
    <w:rPr>
      <w:rFonts w:ascii="Microsoft JhengHei UI" w:eastAsia="Microsoft JhengHei UI" w:hAnsi="Microsoft JhengHei UI"/>
      <w:b/>
      <w:bCs/>
      <w:color w:val="2C567A" w:themeColor="accent1"/>
      <w:sz w:val="48"/>
      <w:szCs w:val="42"/>
    </w:rPr>
  </w:style>
  <w:style w:type="paragraph" w:customStyle="1" w:styleId="af1">
    <w:name w:val="資訊"/>
    <w:basedOn w:val="a7"/>
    <w:uiPriority w:val="1"/>
    <w:qFormat/>
    <w:rsid w:val="005C00D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1">
    <w:name w:val="日期1"/>
    <w:basedOn w:val="a7"/>
    <w:qFormat/>
    <w:rsid w:val="005C00D6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5C00D6"/>
    <w:rPr>
      <w:rFonts w:ascii="Microsoft JhengHei UI" w:eastAsia="Microsoft JhengHei UI" w:hAnsi="Microsoft JhengHei UI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5C00D6"/>
    <w:rPr>
      <w:rFonts w:ascii="Microsoft JhengHei UI" w:eastAsia="Microsoft JhengHei UI" w:hAnsi="Microsoft JhengHei UI"/>
      <w:color w:val="808080"/>
    </w:rPr>
  </w:style>
  <w:style w:type="paragraph" w:styleId="af4">
    <w:name w:val="Date"/>
    <w:basedOn w:val="a3"/>
    <w:next w:val="a3"/>
    <w:link w:val="af5"/>
    <w:uiPriority w:val="99"/>
    <w:rsid w:val="005C00D6"/>
    <w:pPr>
      <w:spacing w:line="480" w:lineRule="auto"/>
    </w:pPr>
  </w:style>
  <w:style w:type="character" w:customStyle="1" w:styleId="af5">
    <w:name w:val="日期 字元"/>
    <w:basedOn w:val="a4"/>
    <w:link w:val="af4"/>
    <w:uiPriority w:val="99"/>
    <w:rsid w:val="005C00D6"/>
    <w:rPr>
      <w:rFonts w:ascii="Microsoft JhengHei UI" w:eastAsia="Microsoft JhengHei UI" w:hAnsi="Microsoft JhengHei UI"/>
    </w:rPr>
  </w:style>
  <w:style w:type="paragraph" w:styleId="af6">
    <w:name w:val="No Spacing"/>
    <w:uiPriority w:val="1"/>
    <w:rsid w:val="005C00D6"/>
    <w:pPr>
      <w:widowControl w:val="0"/>
      <w:autoSpaceDE w:val="0"/>
      <w:autoSpaceDN w:val="0"/>
      <w:adjustRightInd w:val="0"/>
    </w:pPr>
    <w:rPr>
      <w:rFonts w:ascii="Microsoft JhengHei UI" w:eastAsia="Microsoft JhengHei UI" w:hAnsi="Microsoft JhengHei UI" w:cs="Georgia"/>
      <w:sz w:val="8"/>
    </w:rPr>
  </w:style>
  <w:style w:type="character" w:customStyle="1" w:styleId="22">
    <w:name w:val="標題 2 字元"/>
    <w:basedOn w:val="a4"/>
    <w:link w:val="21"/>
    <w:uiPriority w:val="9"/>
    <w:rsid w:val="005C00D6"/>
    <w:rPr>
      <w:rFonts w:ascii="Microsoft JhengHei UI" w:eastAsia="Microsoft JhengHei UI" w:hAnsi="Microsoft JhengHei UI" w:cs="Georgia"/>
      <w:b/>
      <w:bCs/>
      <w:color w:val="0072C7" w:themeColor="accent2"/>
      <w:sz w:val="24"/>
      <w:szCs w:val="20"/>
      <w:u w:val="single"/>
    </w:rPr>
  </w:style>
  <w:style w:type="paragraph" w:customStyle="1" w:styleId="af7">
    <w:name w:val="工作經驗"/>
    <w:basedOn w:val="a3"/>
    <w:qFormat/>
    <w:rsid w:val="000C6A56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5C00D6"/>
    <w:pPr>
      <w:numPr>
        <w:numId w:val="3"/>
      </w:numPr>
      <w:contextualSpacing/>
    </w:pPr>
    <w:rPr>
      <w:rFonts w:cs="Georgia"/>
    </w:rPr>
  </w:style>
  <w:style w:type="paragraph" w:customStyle="1" w:styleId="af8">
    <w:name w:val="學校名稱"/>
    <w:basedOn w:val="a3"/>
    <w:uiPriority w:val="1"/>
    <w:rsid w:val="005C00D6"/>
    <w:rPr>
      <w:rFonts w:cs="Calibri"/>
      <w:b/>
    </w:rPr>
  </w:style>
  <w:style w:type="character" w:customStyle="1" w:styleId="Mention">
    <w:name w:val="Mention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5C00D6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5C00D6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5C00D6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5C00D6"/>
    <w:rPr>
      <w:i/>
      <w:iCs/>
    </w:rPr>
  </w:style>
  <w:style w:type="character" w:customStyle="1" w:styleId="HTML2">
    <w:name w:val="HTML 位址 字元"/>
    <w:basedOn w:val="a4"/>
    <w:link w:val="HTML1"/>
    <w:uiPriority w:val="99"/>
    <w:semiHidden/>
    <w:rsid w:val="005C00D6"/>
    <w:rPr>
      <w:rFonts w:ascii="Microsoft JhengHei UI" w:eastAsia="Microsoft JhengHei UI" w:hAnsi="Microsoft JhengHei UI"/>
      <w:i/>
      <w:iCs/>
    </w:rPr>
  </w:style>
  <w:style w:type="character" w:styleId="HTML3">
    <w:name w:val="HTML Definition"/>
    <w:basedOn w:val="a4"/>
    <w:uiPriority w:val="99"/>
    <w:semiHidden/>
    <w:unhideWhenUsed/>
    <w:rsid w:val="005C00D6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4"/>
    <w:uiPriority w:val="99"/>
    <w:semiHidden/>
    <w:unhideWhenUsed/>
    <w:rsid w:val="005C00D6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5C00D6"/>
    <w:rPr>
      <w:rFonts w:ascii="Microsoft JhengHei UI" w:eastAsia="Microsoft JhengHei UI" w:hAnsi="Microsoft JhengHei UI"/>
    </w:rPr>
  </w:style>
  <w:style w:type="character" w:styleId="HTML8">
    <w:name w:val="HTML Keyboard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5C00D6"/>
    <w:rPr>
      <w:sz w:val="20"/>
      <w:szCs w:val="20"/>
    </w:rPr>
  </w:style>
  <w:style w:type="character" w:customStyle="1" w:styleId="HTMLa">
    <w:name w:val="HTML 預設格式 字元"/>
    <w:basedOn w:val="a4"/>
    <w:link w:val="HTML9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5C00D6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5C00D6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5C00D6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5C00D6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5C00D6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5C00D6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5C00D6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5C00D6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5C00D6"/>
    <w:pPr>
      <w:spacing w:after="100"/>
      <w:ind w:left="1760"/>
    </w:pPr>
  </w:style>
  <w:style w:type="paragraph" w:styleId="af9">
    <w:name w:val="TOC Heading"/>
    <w:basedOn w:val="1"/>
    <w:next w:val="a3"/>
    <w:uiPriority w:val="39"/>
    <w:semiHidden/>
    <w:unhideWhenUsed/>
    <w:qFormat/>
    <w:rsid w:val="005C00D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a">
    <w:name w:val="Subtle Reference"/>
    <w:basedOn w:val="a4"/>
    <w:uiPriority w:val="31"/>
    <w:semiHidden/>
    <w:rsid w:val="005C00D6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b">
    <w:name w:val="Subtle Emphasis"/>
    <w:basedOn w:val="a4"/>
    <w:uiPriority w:val="19"/>
    <w:semiHidden/>
    <w:rsid w:val="005C00D6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c">
    <w:name w:val="Table Professional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d">
    <w:name w:val="Bibliography"/>
    <w:basedOn w:val="a3"/>
    <w:next w:val="a3"/>
    <w:uiPriority w:val="37"/>
    <w:semiHidden/>
    <w:unhideWhenUsed/>
    <w:rsid w:val="005C00D6"/>
  </w:style>
  <w:style w:type="character" w:styleId="afe">
    <w:name w:val="Book Title"/>
    <w:basedOn w:val="a4"/>
    <w:uiPriority w:val="33"/>
    <w:semiHidden/>
    <w:rsid w:val="005C00D6"/>
    <w:rPr>
      <w:rFonts w:ascii="Microsoft JhengHei UI" w:eastAsia="Microsoft JhengHei UI" w:hAnsi="Microsoft JhengHei U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">
    <w:name w:val="Message Header"/>
    <w:basedOn w:val="a3"/>
    <w:link w:val="aff0"/>
    <w:uiPriority w:val="99"/>
    <w:semiHidden/>
    <w:unhideWhenUsed/>
    <w:rsid w:val="005C00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aff0">
    <w:name w:val="訊息欄位名稱 字元"/>
    <w:basedOn w:val="a4"/>
    <w:link w:val="aff"/>
    <w:uiPriority w:val="99"/>
    <w:semiHidden/>
    <w:rsid w:val="005C00D6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1">
    <w:name w:val="Table Elegant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List"/>
    <w:basedOn w:val="a3"/>
    <w:uiPriority w:val="99"/>
    <w:semiHidden/>
    <w:unhideWhenUsed/>
    <w:rsid w:val="005C00D6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5C00D6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5C00D6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5C00D6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5C00D6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3">
    <w:name w:val="List Continue"/>
    <w:basedOn w:val="a3"/>
    <w:uiPriority w:val="99"/>
    <w:semiHidden/>
    <w:unhideWhenUsed/>
    <w:rsid w:val="005C00D6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unhideWhenUsed/>
    <w:rsid w:val="005C00D6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unhideWhenUsed/>
    <w:rsid w:val="005C00D6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5C00D6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5C00D6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5C00D6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5C00D6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5C00D6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5C00D6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5C00D6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5C00D6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5C00D6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5C00D6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5C00D6"/>
    <w:pPr>
      <w:numPr>
        <w:numId w:val="14"/>
      </w:numPr>
      <w:contextualSpacing/>
    </w:pPr>
  </w:style>
  <w:style w:type="paragraph" w:styleId="aff4">
    <w:name w:val="Subtitle"/>
    <w:basedOn w:val="a3"/>
    <w:next w:val="a3"/>
    <w:link w:val="aff5"/>
    <w:uiPriority w:val="11"/>
    <w:semiHidden/>
    <w:rsid w:val="005C00D6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5">
    <w:name w:val="副標題 字元"/>
    <w:basedOn w:val="a4"/>
    <w:link w:val="aff4"/>
    <w:uiPriority w:val="11"/>
    <w:semiHidden/>
    <w:rsid w:val="005C00D6"/>
    <w:rPr>
      <w:rFonts w:ascii="Microsoft JhengHei UI" w:eastAsia="Microsoft JhengHei UI" w:hAnsi="Microsoft JhengHei UI" w:cstheme="minorBid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table of figures"/>
    <w:basedOn w:val="a3"/>
    <w:next w:val="a3"/>
    <w:uiPriority w:val="99"/>
    <w:semiHidden/>
    <w:unhideWhenUsed/>
    <w:rsid w:val="005C00D6"/>
  </w:style>
  <w:style w:type="paragraph" w:styleId="aff7">
    <w:name w:val="macro"/>
    <w:link w:val="aff8"/>
    <w:uiPriority w:val="99"/>
    <w:semiHidden/>
    <w:unhideWhenUsed/>
    <w:rsid w:val="005C00D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8">
    <w:name w:val="巨集文字 字元"/>
    <w:basedOn w:val="a4"/>
    <w:link w:val="aff7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aff9">
    <w:name w:val="envelope return"/>
    <w:basedOn w:val="a3"/>
    <w:uiPriority w:val="99"/>
    <w:semiHidden/>
    <w:unhideWhenUsed/>
    <w:rsid w:val="005C00D6"/>
    <w:rPr>
      <w:rFonts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5C00D6"/>
    <w:rPr>
      <w:rFonts w:ascii="Microsoft JhengHei UI" w:eastAsia="Microsoft JhengHei UI" w:hAnsi="Microsoft JhengHei U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5C00D6"/>
    <w:rPr>
      <w:sz w:val="20"/>
      <w:szCs w:val="20"/>
    </w:rPr>
  </w:style>
  <w:style w:type="character" w:customStyle="1" w:styleId="affc">
    <w:name w:val="章節附註文字 字元"/>
    <w:basedOn w:val="a4"/>
    <w:link w:val="affb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5C00D6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5C00D6"/>
    <w:pPr>
      <w:spacing w:before="120"/>
    </w:pPr>
    <w:rPr>
      <w:rFonts w:cstheme="majorBidi"/>
      <w:b/>
      <w:bCs/>
      <w:sz w:val="24"/>
      <w:szCs w:val="24"/>
    </w:rPr>
  </w:style>
  <w:style w:type="paragraph" w:styleId="afff">
    <w:name w:val="Quote"/>
    <w:basedOn w:val="a3"/>
    <w:next w:val="a3"/>
    <w:link w:val="afff0"/>
    <w:uiPriority w:val="29"/>
    <w:semiHidden/>
    <w:rsid w:val="005C00D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0">
    <w:name w:val="引文 字元"/>
    <w:basedOn w:val="a4"/>
    <w:link w:val="afff"/>
    <w:uiPriority w:val="29"/>
    <w:semiHidden/>
    <w:rsid w:val="005C00D6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1">
    <w:name w:val="Emphasis"/>
    <w:basedOn w:val="a4"/>
    <w:uiPriority w:val="20"/>
    <w:semiHidden/>
    <w:rsid w:val="005C00D6"/>
    <w:rPr>
      <w:rFonts w:ascii="Microsoft JhengHei UI" w:eastAsia="Microsoft JhengHei UI" w:hAnsi="Microsoft JhengHei UI"/>
      <w:i/>
      <w:iCs/>
    </w:rPr>
  </w:style>
  <w:style w:type="table" w:styleId="afff2">
    <w:name w:val="Colorful List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5">
    <w:name w:val="annotation text"/>
    <w:basedOn w:val="a3"/>
    <w:link w:val="afff6"/>
    <w:uiPriority w:val="99"/>
    <w:semiHidden/>
    <w:unhideWhenUsed/>
    <w:rsid w:val="005C00D6"/>
    <w:rPr>
      <w:sz w:val="20"/>
      <w:szCs w:val="20"/>
    </w:rPr>
  </w:style>
  <w:style w:type="character" w:customStyle="1" w:styleId="afff6">
    <w:name w:val="註解文字 字元"/>
    <w:basedOn w:val="a4"/>
    <w:link w:val="afff5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5C00D6"/>
    <w:rPr>
      <w:b/>
      <w:bCs/>
    </w:rPr>
  </w:style>
  <w:style w:type="character" w:customStyle="1" w:styleId="afff8">
    <w:name w:val="註解主旨 字元"/>
    <w:basedOn w:val="afff6"/>
    <w:link w:val="afff7"/>
    <w:uiPriority w:val="99"/>
    <w:semiHidden/>
    <w:rsid w:val="005C00D6"/>
    <w:rPr>
      <w:rFonts w:ascii="Microsoft JhengHei UI" w:eastAsia="Microsoft JhengHei UI" w:hAnsi="Microsoft JhengHei UI"/>
      <w:b/>
      <w:bCs/>
      <w:sz w:val="20"/>
      <w:szCs w:val="20"/>
    </w:rPr>
  </w:style>
  <w:style w:type="character" w:styleId="afff9">
    <w:name w:val="annotation reference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16"/>
      <w:szCs w:val="16"/>
    </w:rPr>
  </w:style>
  <w:style w:type="paragraph" w:styleId="afffa">
    <w:name w:val="Balloon Text"/>
    <w:basedOn w:val="a3"/>
    <w:link w:val="afffb"/>
    <w:uiPriority w:val="99"/>
    <w:semiHidden/>
    <w:unhideWhenUsed/>
    <w:rsid w:val="005C00D6"/>
    <w:rPr>
      <w:sz w:val="18"/>
      <w:szCs w:val="18"/>
    </w:rPr>
  </w:style>
  <w:style w:type="character" w:customStyle="1" w:styleId="afffb">
    <w:name w:val="註解方塊文字 字元"/>
    <w:basedOn w:val="a4"/>
    <w:link w:val="afffa"/>
    <w:uiPriority w:val="99"/>
    <w:semiHidden/>
    <w:rsid w:val="005C00D6"/>
    <w:rPr>
      <w:rFonts w:ascii="Microsoft JhengHei UI" w:eastAsia="Microsoft JhengHei UI" w:hAnsi="Microsoft JhengHei UI"/>
      <w:sz w:val="18"/>
      <w:szCs w:val="18"/>
    </w:rPr>
  </w:style>
  <w:style w:type="paragraph" w:styleId="afffc">
    <w:name w:val="envelope address"/>
    <w:basedOn w:val="a3"/>
    <w:uiPriority w:val="99"/>
    <w:semiHidden/>
    <w:unhideWhenUsed/>
    <w:rsid w:val="005C00D6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d">
    <w:name w:val="Block Text"/>
    <w:basedOn w:val="a3"/>
    <w:uiPriority w:val="99"/>
    <w:semiHidden/>
    <w:unhideWhenUsed/>
    <w:rsid w:val="005C00D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e">
    <w:name w:val="Document Map"/>
    <w:basedOn w:val="a3"/>
    <w:link w:val="affff"/>
    <w:uiPriority w:val="99"/>
    <w:semiHidden/>
    <w:unhideWhenUsed/>
    <w:rsid w:val="005C00D6"/>
    <w:rPr>
      <w:sz w:val="18"/>
      <w:szCs w:val="18"/>
    </w:rPr>
  </w:style>
  <w:style w:type="character" w:customStyle="1" w:styleId="affff">
    <w:name w:val="文件引導模式 字元"/>
    <w:basedOn w:val="a4"/>
    <w:link w:val="afffe"/>
    <w:uiPriority w:val="99"/>
    <w:semiHidden/>
    <w:rsid w:val="005C00D6"/>
    <w:rPr>
      <w:rFonts w:ascii="Microsoft JhengHei UI" w:eastAsia="Microsoft JhengHei UI" w:hAnsi="Microsoft JhengHei UI"/>
      <w:sz w:val="18"/>
      <w:szCs w:val="18"/>
    </w:rPr>
  </w:style>
  <w:style w:type="character" w:customStyle="1" w:styleId="32">
    <w:name w:val="標題 3 字元"/>
    <w:basedOn w:val="a4"/>
    <w:link w:val="31"/>
    <w:uiPriority w:val="9"/>
    <w:semiHidden/>
    <w:rsid w:val="005C00D6"/>
    <w:rPr>
      <w:rFonts w:ascii="Microsoft JhengHei UI" w:eastAsia="Microsoft JhengHei UI" w:hAnsi="Microsoft JhengHei UI" w:cstheme="majorBidi"/>
      <w:color w:val="162A3C" w:themeColor="accent1" w:themeShade="7F"/>
      <w:sz w:val="24"/>
      <w:szCs w:val="24"/>
    </w:rPr>
  </w:style>
  <w:style w:type="character" w:customStyle="1" w:styleId="42">
    <w:name w:val="標題 4 字元"/>
    <w:basedOn w:val="a4"/>
    <w:link w:val="41"/>
    <w:uiPriority w:val="9"/>
    <w:semiHidden/>
    <w:rsid w:val="005C00D6"/>
    <w:rPr>
      <w:rFonts w:ascii="Microsoft JhengHei UI" w:eastAsia="Microsoft JhengHei UI" w:hAnsi="Microsoft JhengHei UI" w:cstheme="majorBidi"/>
      <w:i/>
      <w:iCs/>
      <w:color w:val="21405B" w:themeColor="accent1" w:themeShade="BF"/>
    </w:rPr>
  </w:style>
  <w:style w:type="character" w:customStyle="1" w:styleId="52">
    <w:name w:val="標題 5 字元"/>
    <w:basedOn w:val="a4"/>
    <w:link w:val="51"/>
    <w:uiPriority w:val="9"/>
    <w:semiHidden/>
    <w:rsid w:val="005C00D6"/>
    <w:rPr>
      <w:rFonts w:ascii="Microsoft JhengHei UI" w:eastAsia="Microsoft JhengHei UI" w:hAnsi="Microsoft JhengHei UI" w:cstheme="majorBidi"/>
      <w:color w:val="21405B" w:themeColor="accent1" w:themeShade="BF"/>
    </w:rPr>
  </w:style>
  <w:style w:type="character" w:customStyle="1" w:styleId="60">
    <w:name w:val="標題 6 字元"/>
    <w:basedOn w:val="a4"/>
    <w:link w:val="6"/>
    <w:uiPriority w:val="9"/>
    <w:semiHidden/>
    <w:rsid w:val="005C00D6"/>
    <w:rPr>
      <w:rFonts w:ascii="Microsoft JhengHei UI" w:eastAsia="Microsoft JhengHei UI" w:hAnsi="Microsoft JhengHei UI" w:cstheme="majorBidi"/>
      <w:color w:val="162A3C" w:themeColor="accent1" w:themeShade="7F"/>
    </w:rPr>
  </w:style>
  <w:style w:type="character" w:customStyle="1" w:styleId="70">
    <w:name w:val="標題 7 字元"/>
    <w:basedOn w:val="a4"/>
    <w:link w:val="7"/>
    <w:uiPriority w:val="9"/>
    <w:semiHidden/>
    <w:rsid w:val="005C00D6"/>
    <w:rPr>
      <w:rFonts w:ascii="Microsoft JhengHei UI" w:eastAsia="Microsoft JhengHei UI" w:hAnsi="Microsoft JhengHei UI" w:cstheme="majorBidi"/>
      <w:i/>
      <w:iCs/>
      <w:color w:val="162A3C" w:themeColor="accent1" w:themeShade="7F"/>
    </w:rPr>
  </w:style>
  <w:style w:type="character" w:customStyle="1" w:styleId="80">
    <w:name w:val="標題 8 字元"/>
    <w:basedOn w:val="a4"/>
    <w:link w:val="8"/>
    <w:uiPriority w:val="9"/>
    <w:semiHidden/>
    <w:rsid w:val="005C00D6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5C00D6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5C00D6"/>
    <w:pPr>
      <w:numPr>
        <w:numId w:val="15"/>
      </w:numPr>
    </w:pPr>
  </w:style>
  <w:style w:type="table" w:customStyle="1" w:styleId="110">
    <w:name w:val="純表格 11"/>
    <w:basedOn w:val="a5"/>
    <w:uiPriority w:val="41"/>
    <w:rsid w:val="005C00D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純表格 21"/>
    <w:basedOn w:val="a5"/>
    <w:uiPriority w:val="42"/>
    <w:rsid w:val="005C00D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0">
    <w:name w:val="純表格 31"/>
    <w:basedOn w:val="a5"/>
    <w:uiPriority w:val="43"/>
    <w:rsid w:val="005C00D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0">
    <w:name w:val="純表格 41"/>
    <w:basedOn w:val="a5"/>
    <w:uiPriority w:val="44"/>
    <w:rsid w:val="005C00D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0">
    <w:name w:val="純表格 51"/>
    <w:basedOn w:val="a5"/>
    <w:uiPriority w:val="45"/>
    <w:rsid w:val="005C00D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0">
    <w:name w:val="Intense Reference"/>
    <w:basedOn w:val="a4"/>
    <w:uiPriority w:val="32"/>
    <w:semiHidden/>
    <w:rsid w:val="005C00D6"/>
    <w:rPr>
      <w:rFonts w:ascii="Microsoft JhengHei UI" w:eastAsia="Microsoft JhengHei UI" w:hAnsi="Microsoft JhengHei UI"/>
      <w:b/>
      <w:bCs/>
      <w:smallCaps/>
      <w:color w:val="2C567A" w:themeColor="accent1"/>
      <w:spacing w:val="5"/>
    </w:rPr>
  </w:style>
  <w:style w:type="paragraph" w:styleId="affff1">
    <w:name w:val="Intense Quote"/>
    <w:basedOn w:val="a3"/>
    <w:next w:val="a3"/>
    <w:link w:val="affff2"/>
    <w:uiPriority w:val="30"/>
    <w:semiHidden/>
    <w:rsid w:val="005C00D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2">
    <w:name w:val="鮮明引文 字元"/>
    <w:basedOn w:val="a4"/>
    <w:link w:val="affff1"/>
    <w:uiPriority w:val="30"/>
    <w:semiHidden/>
    <w:rsid w:val="005C00D6"/>
    <w:rPr>
      <w:rFonts w:ascii="Microsoft JhengHei UI" w:eastAsia="Microsoft JhengHei UI" w:hAnsi="Microsoft JhengHei UI"/>
      <w:i/>
      <w:iCs/>
      <w:color w:val="2C567A" w:themeColor="accent1"/>
    </w:rPr>
  </w:style>
  <w:style w:type="character" w:styleId="affff3">
    <w:name w:val="Intense Emphasis"/>
    <w:basedOn w:val="a4"/>
    <w:uiPriority w:val="21"/>
    <w:semiHidden/>
    <w:rsid w:val="005C00D6"/>
    <w:rPr>
      <w:rFonts w:ascii="Microsoft JhengHei UI" w:eastAsia="Microsoft JhengHei UI" w:hAnsi="Microsoft JhengHei UI"/>
      <w:i/>
      <w:iCs/>
      <w:color w:val="2C567A" w:themeColor="accent1"/>
    </w:rPr>
  </w:style>
  <w:style w:type="paragraph" w:styleId="Web">
    <w:name w:val="Normal (Web)"/>
    <w:basedOn w:val="a3"/>
    <w:uiPriority w:val="99"/>
    <w:semiHidden/>
    <w:unhideWhenUsed/>
    <w:rsid w:val="005C00D6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5C00D6"/>
    <w:rPr>
      <w:rFonts w:ascii="Microsoft JhengHei UI" w:eastAsia="Microsoft JhengHei UI" w:hAnsi="Microsoft Jheng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2c">
    <w:name w:val="Body Text 2"/>
    <w:basedOn w:val="a3"/>
    <w:link w:val="2d"/>
    <w:uiPriority w:val="99"/>
    <w:semiHidden/>
    <w:unhideWhenUsed/>
    <w:rsid w:val="005C00D6"/>
    <w:pPr>
      <w:spacing w:after="120" w:line="480" w:lineRule="auto"/>
    </w:pPr>
  </w:style>
  <w:style w:type="character" w:customStyle="1" w:styleId="2d">
    <w:name w:val="本文 2 字元"/>
    <w:basedOn w:val="a4"/>
    <w:link w:val="2c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3a">
    <w:name w:val="Body Text 3"/>
    <w:basedOn w:val="a3"/>
    <w:link w:val="3b"/>
    <w:uiPriority w:val="99"/>
    <w:semiHidden/>
    <w:unhideWhenUsed/>
    <w:rsid w:val="005C00D6"/>
    <w:pPr>
      <w:spacing w:after="120"/>
    </w:pPr>
    <w:rPr>
      <w:sz w:val="16"/>
      <w:szCs w:val="16"/>
    </w:rPr>
  </w:style>
  <w:style w:type="character" w:customStyle="1" w:styleId="3b">
    <w:name w:val="本文 3 字元"/>
    <w:basedOn w:val="a4"/>
    <w:link w:val="3a"/>
    <w:uiPriority w:val="99"/>
    <w:semiHidden/>
    <w:rsid w:val="005C00D6"/>
    <w:rPr>
      <w:rFonts w:ascii="Microsoft JhengHei UI" w:eastAsia="Microsoft JhengHei UI" w:hAnsi="Microsoft JhengHei UI"/>
      <w:sz w:val="16"/>
      <w:szCs w:val="16"/>
    </w:rPr>
  </w:style>
  <w:style w:type="paragraph" w:styleId="affff4">
    <w:name w:val="Body Text Indent"/>
    <w:basedOn w:val="a3"/>
    <w:link w:val="affff5"/>
    <w:uiPriority w:val="99"/>
    <w:semiHidden/>
    <w:unhideWhenUsed/>
    <w:rsid w:val="005C00D6"/>
    <w:pPr>
      <w:spacing w:after="120"/>
      <w:ind w:left="360"/>
    </w:pPr>
  </w:style>
  <w:style w:type="character" w:customStyle="1" w:styleId="affff5">
    <w:name w:val="本文縮排 字元"/>
    <w:basedOn w:val="a4"/>
    <w:link w:val="affff4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2e">
    <w:name w:val="Body Text Indent 2"/>
    <w:basedOn w:val="a3"/>
    <w:link w:val="2f"/>
    <w:uiPriority w:val="99"/>
    <w:semiHidden/>
    <w:unhideWhenUsed/>
    <w:rsid w:val="005C00D6"/>
    <w:pPr>
      <w:spacing w:after="120" w:line="480" w:lineRule="auto"/>
      <w:ind w:left="360"/>
    </w:pPr>
  </w:style>
  <w:style w:type="character" w:customStyle="1" w:styleId="2f">
    <w:name w:val="本文縮排 2 字元"/>
    <w:basedOn w:val="a4"/>
    <w:link w:val="2e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3c">
    <w:name w:val="Body Text Indent 3"/>
    <w:basedOn w:val="a3"/>
    <w:link w:val="3d"/>
    <w:uiPriority w:val="99"/>
    <w:semiHidden/>
    <w:unhideWhenUsed/>
    <w:rsid w:val="005C00D6"/>
    <w:pPr>
      <w:spacing w:after="120"/>
      <w:ind w:left="360"/>
    </w:pPr>
    <w:rPr>
      <w:sz w:val="16"/>
      <w:szCs w:val="16"/>
    </w:rPr>
  </w:style>
  <w:style w:type="character" w:customStyle="1" w:styleId="3d">
    <w:name w:val="本文縮排 3 字元"/>
    <w:basedOn w:val="a4"/>
    <w:link w:val="3c"/>
    <w:uiPriority w:val="99"/>
    <w:semiHidden/>
    <w:rsid w:val="005C00D6"/>
    <w:rPr>
      <w:rFonts w:ascii="Microsoft JhengHei UI" w:eastAsia="Microsoft JhengHei UI" w:hAnsi="Microsoft JhengHei UI"/>
      <w:sz w:val="16"/>
      <w:szCs w:val="16"/>
    </w:rPr>
  </w:style>
  <w:style w:type="paragraph" w:styleId="affff6">
    <w:name w:val="Body Text First Indent"/>
    <w:basedOn w:val="a7"/>
    <w:link w:val="affff7"/>
    <w:uiPriority w:val="99"/>
    <w:semiHidden/>
    <w:unhideWhenUsed/>
    <w:rsid w:val="005C00D6"/>
    <w:pPr>
      <w:ind w:firstLine="360"/>
    </w:pPr>
  </w:style>
  <w:style w:type="character" w:customStyle="1" w:styleId="affff7">
    <w:name w:val="本文第一層縮排 字元"/>
    <w:basedOn w:val="a8"/>
    <w:link w:val="affff6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2f0">
    <w:name w:val="Body Text First Indent 2"/>
    <w:basedOn w:val="affff4"/>
    <w:link w:val="2f1"/>
    <w:uiPriority w:val="99"/>
    <w:semiHidden/>
    <w:unhideWhenUsed/>
    <w:rsid w:val="005C00D6"/>
    <w:pPr>
      <w:spacing w:after="0"/>
      <w:ind w:firstLine="360"/>
    </w:pPr>
  </w:style>
  <w:style w:type="character" w:customStyle="1" w:styleId="2f1">
    <w:name w:val="本文第一層縮排 2 字元"/>
    <w:basedOn w:val="affff5"/>
    <w:link w:val="2f0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affff8">
    <w:name w:val="Normal Indent"/>
    <w:basedOn w:val="a3"/>
    <w:uiPriority w:val="99"/>
    <w:semiHidden/>
    <w:unhideWhenUsed/>
    <w:rsid w:val="005C00D6"/>
    <w:pPr>
      <w:ind w:left="720"/>
    </w:pPr>
  </w:style>
  <w:style w:type="paragraph" w:styleId="affff9">
    <w:name w:val="Note Heading"/>
    <w:basedOn w:val="a3"/>
    <w:next w:val="a3"/>
    <w:link w:val="affffa"/>
    <w:uiPriority w:val="99"/>
    <w:semiHidden/>
    <w:unhideWhenUsed/>
    <w:rsid w:val="005C00D6"/>
  </w:style>
  <w:style w:type="character" w:customStyle="1" w:styleId="affffa">
    <w:name w:val="註釋標題 字元"/>
    <w:basedOn w:val="a4"/>
    <w:link w:val="affff9"/>
    <w:uiPriority w:val="99"/>
    <w:semiHidden/>
    <w:rsid w:val="005C00D6"/>
    <w:rPr>
      <w:rFonts w:ascii="Microsoft JhengHei UI" w:eastAsia="Microsoft JhengHei UI" w:hAnsi="Microsoft JhengHei UI"/>
    </w:rPr>
  </w:style>
  <w:style w:type="table" w:styleId="affffb">
    <w:name w:val="Table Contemporary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Light List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d">
    <w:name w:val="Light Shading"/>
    <w:basedOn w:val="a5"/>
    <w:uiPriority w:val="60"/>
    <w:semiHidden/>
    <w:unhideWhenUsed/>
    <w:rsid w:val="005C00D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e">
    <w:name w:val="Light Grid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">
    <w:name w:val="Dark List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111">
    <w:name w:val="清單表格 1 淺色1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清單表格 1 淺色 - 輔色 11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1-210">
    <w:name w:val="清單表格 1 淺色 - 輔色 21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1-310">
    <w:name w:val="清單表格 1 淺色 - 輔色 31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1-410">
    <w:name w:val="清單表格 1 淺色 - 輔色 41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1-510">
    <w:name w:val="清單表格 1 淺色 - 輔色 51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1-610">
    <w:name w:val="清單表格 1 淺色 - 輔色 61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211">
    <w:name w:val="清單表格 21"/>
    <w:basedOn w:val="a5"/>
    <w:uiPriority w:val="47"/>
    <w:rsid w:val="005C00D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清單表格 2 - 輔色 11"/>
    <w:basedOn w:val="a5"/>
    <w:uiPriority w:val="47"/>
    <w:rsid w:val="005C00D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2-210">
    <w:name w:val="清單表格 2 - 輔色 21"/>
    <w:basedOn w:val="a5"/>
    <w:uiPriority w:val="47"/>
    <w:rsid w:val="005C00D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2-310">
    <w:name w:val="清單表格 2 - 輔色 31"/>
    <w:basedOn w:val="a5"/>
    <w:uiPriority w:val="47"/>
    <w:rsid w:val="005C00D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2-410">
    <w:name w:val="清單表格 2 - 輔色 41"/>
    <w:basedOn w:val="a5"/>
    <w:uiPriority w:val="47"/>
    <w:rsid w:val="005C00D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2-510">
    <w:name w:val="清單表格 2 - 輔色 51"/>
    <w:basedOn w:val="a5"/>
    <w:uiPriority w:val="47"/>
    <w:rsid w:val="005C00D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2-610">
    <w:name w:val="清單表格 2 - 輔色 61"/>
    <w:basedOn w:val="a5"/>
    <w:uiPriority w:val="47"/>
    <w:rsid w:val="005C00D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311">
    <w:name w:val="清單表格 31"/>
    <w:basedOn w:val="a5"/>
    <w:uiPriority w:val="48"/>
    <w:rsid w:val="005C00D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">
    <w:name w:val="清單表格 3 - 輔色 11"/>
    <w:basedOn w:val="a5"/>
    <w:uiPriority w:val="48"/>
    <w:rsid w:val="005C00D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3-21">
    <w:name w:val="清單表格 3 - 輔色 21"/>
    <w:basedOn w:val="a5"/>
    <w:uiPriority w:val="48"/>
    <w:rsid w:val="005C00D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3-31">
    <w:name w:val="清單表格 3 - 輔色 31"/>
    <w:basedOn w:val="a5"/>
    <w:uiPriority w:val="48"/>
    <w:rsid w:val="005C00D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3-41">
    <w:name w:val="清單表格 3 - 輔色 41"/>
    <w:basedOn w:val="a5"/>
    <w:uiPriority w:val="48"/>
    <w:rsid w:val="005C00D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3-51">
    <w:name w:val="清單表格 3 - 輔色 51"/>
    <w:basedOn w:val="a5"/>
    <w:uiPriority w:val="48"/>
    <w:rsid w:val="005C00D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3-61">
    <w:name w:val="清單表格 3 - 輔色 61"/>
    <w:basedOn w:val="a5"/>
    <w:uiPriority w:val="48"/>
    <w:rsid w:val="005C00D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411">
    <w:name w:val="清單表格 41"/>
    <w:basedOn w:val="a5"/>
    <w:uiPriority w:val="49"/>
    <w:rsid w:val="005C00D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清單表格 4 - 輔色 11"/>
    <w:basedOn w:val="a5"/>
    <w:uiPriority w:val="49"/>
    <w:rsid w:val="005C00D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4-21">
    <w:name w:val="清單表格 4 - 輔色 21"/>
    <w:basedOn w:val="a5"/>
    <w:uiPriority w:val="49"/>
    <w:rsid w:val="005C00D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4-31">
    <w:name w:val="清單表格 4 - 輔色 31"/>
    <w:basedOn w:val="a5"/>
    <w:uiPriority w:val="49"/>
    <w:rsid w:val="005C00D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4-41">
    <w:name w:val="清單表格 4 - 輔色 41"/>
    <w:basedOn w:val="a5"/>
    <w:uiPriority w:val="49"/>
    <w:rsid w:val="005C00D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4-51">
    <w:name w:val="清單表格 4 - 輔色 51"/>
    <w:basedOn w:val="a5"/>
    <w:uiPriority w:val="49"/>
    <w:rsid w:val="005C00D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4-61">
    <w:name w:val="清單表格 4 - 輔色 61"/>
    <w:basedOn w:val="a5"/>
    <w:uiPriority w:val="49"/>
    <w:rsid w:val="005C00D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511">
    <w:name w:val="清單表格 5 深色1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">
    <w:name w:val="清單表格 5 深色 - 輔色 11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">
    <w:name w:val="清單表格 5 深色 - 輔色 21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">
    <w:name w:val="清單表格 5 深色 - 輔色 31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">
    <w:name w:val="清單表格 5 深色 - 輔色 41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">
    <w:name w:val="清單表格 5 深色 - 輔色 51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">
    <w:name w:val="清單表格 5 深色 - 輔色 61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單表格 6 彩色1"/>
    <w:basedOn w:val="a5"/>
    <w:uiPriority w:val="51"/>
    <w:rsid w:val="005C00D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清單表格 6 彩色 - 輔色 11"/>
    <w:basedOn w:val="a5"/>
    <w:uiPriority w:val="51"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6-21">
    <w:name w:val="清單表格 6 彩色 - 輔色 21"/>
    <w:basedOn w:val="a5"/>
    <w:uiPriority w:val="51"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6-31">
    <w:name w:val="清單表格 6 彩色 - 輔色 31"/>
    <w:basedOn w:val="a5"/>
    <w:uiPriority w:val="51"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6-41">
    <w:name w:val="清單表格 6 彩色 - 輔色 41"/>
    <w:basedOn w:val="a5"/>
    <w:uiPriority w:val="51"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6-51">
    <w:name w:val="清單表格 6 彩色 - 輔色 51"/>
    <w:basedOn w:val="a5"/>
    <w:uiPriority w:val="51"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6-61">
    <w:name w:val="清單表格 6 彩色 - 輔色 61"/>
    <w:basedOn w:val="a5"/>
    <w:uiPriority w:val="51"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710">
    <w:name w:val="清單表格 7 彩色1"/>
    <w:basedOn w:val="a5"/>
    <w:uiPriority w:val="52"/>
    <w:rsid w:val="005C00D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">
    <w:name w:val="清單表格 7 彩色 - 輔色 11"/>
    <w:basedOn w:val="a5"/>
    <w:uiPriority w:val="52"/>
    <w:rsid w:val="005C00D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">
    <w:name w:val="清單表格 7 彩色 - 輔色 21"/>
    <w:basedOn w:val="a5"/>
    <w:uiPriority w:val="52"/>
    <w:rsid w:val="005C00D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">
    <w:name w:val="清單表格 7 彩色 - 輔色 31"/>
    <w:basedOn w:val="a5"/>
    <w:uiPriority w:val="52"/>
    <w:rsid w:val="005C00D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">
    <w:name w:val="清單表格 7 彩色 - 輔色 41"/>
    <w:basedOn w:val="a5"/>
    <w:uiPriority w:val="52"/>
    <w:rsid w:val="005C00D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">
    <w:name w:val="清單表格 7 彩色 - 輔色 51"/>
    <w:basedOn w:val="a5"/>
    <w:uiPriority w:val="52"/>
    <w:rsid w:val="005C00D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">
    <w:name w:val="清單表格 7 彩色 - 輔色 61"/>
    <w:basedOn w:val="a5"/>
    <w:uiPriority w:val="52"/>
    <w:rsid w:val="005C00D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E-mail Signature"/>
    <w:basedOn w:val="a3"/>
    <w:link w:val="afffff1"/>
    <w:uiPriority w:val="99"/>
    <w:semiHidden/>
    <w:unhideWhenUsed/>
    <w:rsid w:val="005C00D6"/>
  </w:style>
  <w:style w:type="character" w:customStyle="1" w:styleId="afffff1">
    <w:name w:val="電子郵件簽名 字元"/>
    <w:basedOn w:val="a4"/>
    <w:link w:val="afffff0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afffff2">
    <w:name w:val="Salutation"/>
    <w:basedOn w:val="a3"/>
    <w:next w:val="a3"/>
    <w:link w:val="afffff3"/>
    <w:uiPriority w:val="99"/>
    <w:semiHidden/>
    <w:unhideWhenUsed/>
    <w:rsid w:val="005C00D6"/>
  </w:style>
  <w:style w:type="character" w:customStyle="1" w:styleId="afffff3">
    <w:name w:val="問候 字元"/>
    <w:basedOn w:val="a4"/>
    <w:link w:val="afffff2"/>
    <w:uiPriority w:val="99"/>
    <w:semiHidden/>
    <w:rsid w:val="005C00D6"/>
    <w:rPr>
      <w:rFonts w:ascii="Microsoft JhengHei UI" w:eastAsia="Microsoft JhengHei UI" w:hAnsi="Microsoft JhengHei UI"/>
    </w:rPr>
  </w:style>
  <w:style w:type="table" w:styleId="19">
    <w:name w:val="Table Columns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4">
    <w:name w:val="Signature"/>
    <w:basedOn w:val="a3"/>
    <w:link w:val="afffff5"/>
    <w:uiPriority w:val="99"/>
    <w:semiHidden/>
    <w:unhideWhenUsed/>
    <w:rsid w:val="005C00D6"/>
    <w:pPr>
      <w:ind w:left="4320"/>
    </w:pPr>
  </w:style>
  <w:style w:type="character" w:customStyle="1" w:styleId="afffff5">
    <w:name w:val="簽名 字元"/>
    <w:basedOn w:val="a4"/>
    <w:link w:val="afffff4"/>
    <w:uiPriority w:val="99"/>
    <w:semiHidden/>
    <w:rsid w:val="005C00D6"/>
    <w:rPr>
      <w:rFonts w:ascii="Microsoft JhengHei UI" w:eastAsia="Microsoft JhengHei UI" w:hAnsi="Microsoft JhengHei UI"/>
    </w:rPr>
  </w:style>
  <w:style w:type="table" w:styleId="1a">
    <w:name w:val="Table Simple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3"/>
    <w:next w:val="a3"/>
    <w:autoRedefine/>
    <w:uiPriority w:val="99"/>
    <w:semiHidden/>
    <w:unhideWhenUsed/>
    <w:rsid w:val="005C00D6"/>
    <w:pPr>
      <w:ind w:left="220" w:hanging="220"/>
    </w:pPr>
  </w:style>
  <w:style w:type="paragraph" w:styleId="2f5">
    <w:name w:val="index 2"/>
    <w:basedOn w:val="a3"/>
    <w:next w:val="a3"/>
    <w:autoRedefine/>
    <w:uiPriority w:val="99"/>
    <w:semiHidden/>
    <w:unhideWhenUsed/>
    <w:rsid w:val="005C00D6"/>
    <w:pPr>
      <w:ind w:left="440" w:hanging="220"/>
    </w:pPr>
  </w:style>
  <w:style w:type="paragraph" w:styleId="3f0">
    <w:name w:val="index 3"/>
    <w:basedOn w:val="a3"/>
    <w:next w:val="a3"/>
    <w:autoRedefine/>
    <w:uiPriority w:val="99"/>
    <w:semiHidden/>
    <w:unhideWhenUsed/>
    <w:rsid w:val="005C00D6"/>
    <w:pPr>
      <w:ind w:left="660" w:hanging="220"/>
    </w:pPr>
  </w:style>
  <w:style w:type="paragraph" w:styleId="49">
    <w:name w:val="index 4"/>
    <w:basedOn w:val="a3"/>
    <w:next w:val="a3"/>
    <w:autoRedefine/>
    <w:uiPriority w:val="99"/>
    <w:semiHidden/>
    <w:unhideWhenUsed/>
    <w:rsid w:val="005C00D6"/>
    <w:pPr>
      <w:ind w:left="880" w:hanging="220"/>
    </w:pPr>
  </w:style>
  <w:style w:type="paragraph" w:styleId="58">
    <w:name w:val="index 5"/>
    <w:basedOn w:val="a3"/>
    <w:next w:val="a3"/>
    <w:autoRedefine/>
    <w:uiPriority w:val="99"/>
    <w:semiHidden/>
    <w:unhideWhenUsed/>
    <w:rsid w:val="005C00D6"/>
    <w:pPr>
      <w:ind w:left="1100" w:hanging="220"/>
    </w:pPr>
  </w:style>
  <w:style w:type="paragraph" w:styleId="63">
    <w:name w:val="index 6"/>
    <w:basedOn w:val="a3"/>
    <w:next w:val="a3"/>
    <w:autoRedefine/>
    <w:uiPriority w:val="99"/>
    <w:semiHidden/>
    <w:unhideWhenUsed/>
    <w:rsid w:val="005C00D6"/>
    <w:pPr>
      <w:ind w:left="1320" w:hanging="220"/>
    </w:pPr>
  </w:style>
  <w:style w:type="paragraph" w:styleId="73">
    <w:name w:val="index 7"/>
    <w:basedOn w:val="a3"/>
    <w:next w:val="a3"/>
    <w:autoRedefine/>
    <w:uiPriority w:val="99"/>
    <w:semiHidden/>
    <w:unhideWhenUsed/>
    <w:rsid w:val="005C00D6"/>
    <w:pPr>
      <w:ind w:left="1540" w:hanging="220"/>
    </w:pPr>
  </w:style>
  <w:style w:type="paragraph" w:styleId="83">
    <w:name w:val="index 8"/>
    <w:basedOn w:val="a3"/>
    <w:next w:val="a3"/>
    <w:autoRedefine/>
    <w:uiPriority w:val="99"/>
    <w:semiHidden/>
    <w:unhideWhenUsed/>
    <w:rsid w:val="005C00D6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5C00D6"/>
    <w:pPr>
      <w:ind w:left="1980" w:hanging="220"/>
    </w:pPr>
  </w:style>
  <w:style w:type="paragraph" w:styleId="afffff6">
    <w:name w:val="index heading"/>
    <w:basedOn w:val="a3"/>
    <w:next w:val="1c"/>
    <w:uiPriority w:val="99"/>
    <w:semiHidden/>
    <w:unhideWhenUsed/>
    <w:rsid w:val="005C00D6"/>
    <w:rPr>
      <w:rFonts w:cstheme="majorBidi"/>
      <w:b/>
      <w:bCs/>
    </w:rPr>
  </w:style>
  <w:style w:type="paragraph" w:styleId="afffff7">
    <w:name w:val="Plain Text"/>
    <w:basedOn w:val="a3"/>
    <w:link w:val="afffff8"/>
    <w:uiPriority w:val="99"/>
    <w:semiHidden/>
    <w:unhideWhenUsed/>
    <w:rsid w:val="005C00D6"/>
    <w:rPr>
      <w:sz w:val="21"/>
      <w:szCs w:val="21"/>
    </w:rPr>
  </w:style>
  <w:style w:type="character" w:customStyle="1" w:styleId="afffff8">
    <w:name w:val="純文字 字元"/>
    <w:basedOn w:val="a4"/>
    <w:link w:val="afffff7"/>
    <w:uiPriority w:val="99"/>
    <w:semiHidden/>
    <w:rsid w:val="005C00D6"/>
    <w:rPr>
      <w:rFonts w:ascii="Microsoft JhengHei UI" w:eastAsia="Microsoft JhengHei UI" w:hAnsi="Microsoft JhengHei UI"/>
      <w:sz w:val="21"/>
      <w:szCs w:val="21"/>
    </w:rPr>
  </w:style>
  <w:style w:type="paragraph" w:styleId="afffff9">
    <w:name w:val="Closing"/>
    <w:basedOn w:val="a3"/>
    <w:link w:val="afffffa"/>
    <w:uiPriority w:val="99"/>
    <w:semiHidden/>
    <w:unhideWhenUsed/>
    <w:rsid w:val="005C00D6"/>
    <w:pPr>
      <w:ind w:left="4320"/>
    </w:pPr>
  </w:style>
  <w:style w:type="character" w:customStyle="1" w:styleId="afffffa">
    <w:name w:val="結語 字元"/>
    <w:basedOn w:val="a4"/>
    <w:link w:val="afffff9"/>
    <w:uiPriority w:val="99"/>
    <w:semiHidden/>
    <w:rsid w:val="005C00D6"/>
    <w:rPr>
      <w:rFonts w:ascii="Microsoft JhengHei UI" w:eastAsia="Microsoft JhengHei UI" w:hAnsi="Microsoft JhengHei UI"/>
    </w:rPr>
  </w:style>
  <w:style w:type="table" w:styleId="1d">
    <w:name w:val="Table Grid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e">
    <w:name w:val="表格格線 (淺色)1"/>
    <w:basedOn w:val="a5"/>
    <w:uiPriority w:val="40"/>
    <w:rsid w:val="005C00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2">
    <w:name w:val="格線表格 1 淺色1"/>
    <w:basedOn w:val="a5"/>
    <w:uiPriority w:val="46"/>
    <w:rsid w:val="005C00D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1">
    <w:name w:val="格線表格 1 淺色 - 輔色 11"/>
    <w:basedOn w:val="a5"/>
    <w:uiPriority w:val="46"/>
    <w:rsid w:val="005C00D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1">
    <w:name w:val="格線表格 1 淺色 - 輔色 21"/>
    <w:basedOn w:val="a5"/>
    <w:uiPriority w:val="46"/>
    <w:rsid w:val="005C00D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1">
    <w:name w:val="格線表格 1 淺色 - 輔色 31"/>
    <w:basedOn w:val="a5"/>
    <w:uiPriority w:val="46"/>
    <w:rsid w:val="005C00D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1">
    <w:name w:val="格線表格 1 淺色 - 輔色 41"/>
    <w:basedOn w:val="a5"/>
    <w:uiPriority w:val="46"/>
    <w:rsid w:val="005C00D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1">
    <w:name w:val="格線表格 1 淺色 - 輔色 51"/>
    <w:basedOn w:val="a5"/>
    <w:uiPriority w:val="46"/>
    <w:rsid w:val="005C00D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1">
    <w:name w:val="格線表格 1 淺色 - 輔色 61"/>
    <w:basedOn w:val="a5"/>
    <w:uiPriority w:val="46"/>
    <w:rsid w:val="005C00D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2">
    <w:name w:val="格線表格 21"/>
    <w:basedOn w:val="a5"/>
    <w:uiPriority w:val="47"/>
    <w:rsid w:val="005C00D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1">
    <w:name w:val="格線表格 2 - 輔色 11"/>
    <w:basedOn w:val="a5"/>
    <w:uiPriority w:val="47"/>
    <w:rsid w:val="005C00D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2-211">
    <w:name w:val="格線表格 2 - 輔色 21"/>
    <w:basedOn w:val="a5"/>
    <w:uiPriority w:val="47"/>
    <w:rsid w:val="005C00D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2-311">
    <w:name w:val="格線表格 2 - 輔色 31"/>
    <w:basedOn w:val="a5"/>
    <w:uiPriority w:val="47"/>
    <w:rsid w:val="005C00D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2-411">
    <w:name w:val="格線表格 2 - 輔色 41"/>
    <w:basedOn w:val="a5"/>
    <w:uiPriority w:val="47"/>
    <w:rsid w:val="005C00D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2-511">
    <w:name w:val="格線表格 2 - 輔色 51"/>
    <w:basedOn w:val="a5"/>
    <w:uiPriority w:val="47"/>
    <w:rsid w:val="005C00D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2-611">
    <w:name w:val="格線表格 2 - 輔色 61"/>
    <w:basedOn w:val="a5"/>
    <w:uiPriority w:val="47"/>
    <w:rsid w:val="005C00D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312">
    <w:name w:val="格線表格 31"/>
    <w:basedOn w:val="a5"/>
    <w:uiPriority w:val="48"/>
    <w:rsid w:val="005C00D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0">
    <w:name w:val="格線表格 3 - 輔色 11"/>
    <w:basedOn w:val="a5"/>
    <w:uiPriority w:val="48"/>
    <w:rsid w:val="005C00D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3-210">
    <w:name w:val="格線表格 3 - 輔色 21"/>
    <w:basedOn w:val="a5"/>
    <w:uiPriority w:val="48"/>
    <w:rsid w:val="005C00D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3-310">
    <w:name w:val="格線表格 3 - 輔色 31"/>
    <w:basedOn w:val="a5"/>
    <w:uiPriority w:val="48"/>
    <w:rsid w:val="005C00D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3-410">
    <w:name w:val="格線表格 3 - 輔色 41"/>
    <w:basedOn w:val="a5"/>
    <w:uiPriority w:val="48"/>
    <w:rsid w:val="005C00D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3-510">
    <w:name w:val="格線表格 3 - 輔色 51"/>
    <w:basedOn w:val="a5"/>
    <w:uiPriority w:val="48"/>
    <w:rsid w:val="005C00D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3-610">
    <w:name w:val="格線表格 3 - 輔色 61"/>
    <w:basedOn w:val="a5"/>
    <w:uiPriority w:val="48"/>
    <w:rsid w:val="005C00D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412">
    <w:name w:val="格線表格 41"/>
    <w:basedOn w:val="a5"/>
    <w:uiPriority w:val="49"/>
    <w:rsid w:val="005C00D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格線表格 4 - 輔色 11"/>
    <w:basedOn w:val="a5"/>
    <w:uiPriority w:val="49"/>
    <w:rsid w:val="005C00D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4-210">
    <w:name w:val="格線表格 4 - 輔色 21"/>
    <w:basedOn w:val="a5"/>
    <w:uiPriority w:val="49"/>
    <w:rsid w:val="005C00D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4-310">
    <w:name w:val="格線表格 4 - 輔色 31"/>
    <w:basedOn w:val="a5"/>
    <w:uiPriority w:val="49"/>
    <w:rsid w:val="005C00D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4-410">
    <w:name w:val="格線表格 4 - 輔色 41"/>
    <w:basedOn w:val="a5"/>
    <w:uiPriority w:val="49"/>
    <w:rsid w:val="005C00D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4-510">
    <w:name w:val="格線表格 4 - 輔色 51"/>
    <w:basedOn w:val="a5"/>
    <w:uiPriority w:val="49"/>
    <w:rsid w:val="005C00D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4-610">
    <w:name w:val="格線表格 4 - 輔色 61"/>
    <w:basedOn w:val="a5"/>
    <w:uiPriority w:val="49"/>
    <w:rsid w:val="005C00D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512">
    <w:name w:val="格線表格 5 深色1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0">
    <w:name w:val="格線表格 5 深色 - 輔色 11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5-210">
    <w:name w:val="格線表格 5 深色 - 輔色 21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5-310">
    <w:name w:val="格線表格 5 深色 - 輔色 31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5-410">
    <w:name w:val="格線表格 5 深色 - 輔色 41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5-510">
    <w:name w:val="格線表格 5 深色 - 輔色 51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5-610">
    <w:name w:val="格線表格 5 深色 - 輔色 61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611">
    <w:name w:val="格線表格 6 彩色1"/>
    <w:basedOn w:val="a5"/>
    <w:uiPriority w:val="51"/>
    <w:rsid w:val="005C00D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格線表格 6 彩色 - 輔色 11"/>
    <w:basedOn w:val="a5"/>
    <w:uiPriority w:val="51"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6-210">
    <w:name w:val="格線表格 6 彩色 - 輔色 21"/>
    <w:basedOn w:val="a5"/>
    <w:uiPriority w:val="51"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6-310">
    <w:name w:val="格線表格 6 彩色 - 輔色 31"/>
    <w:basedOn w:val="a5"/>
    <w:uiPriority w:val="51"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6-410">
    <w:name w:val="格線表格 6 彩色 - 輔色 41"/>
    <w:basedOn w:val="a5"/>
    <w:uiPriority w:val="51"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6-510">
    <w:name w:val="格線表格 6 彩色 - 輔色 51"/>
    <w:basedOn w:val="a5"/>
    <w:uiPriority w:val="51"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6-610">
    <w:name w:val="格線表格 6 彩色 - 輔色 61"/>
    <w:basedOn w:val="a5"/>
    <w:uiPriority w:val="51"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711">
    <w:name w:val="格線表格 7 彩色1"/>
    <w:basedOn w:val="a5"/>
    <w:uiPriority w:val="52"/>
    <w:rsid w:val="005C00D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0">
    <w:name w:val="格線表格 7 彩色 - 輔色 11"/>
    <w:basedOn w:val="a5"/>
    <w:uiPriority w:val="52"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7-210">
    <w:name w:val="格線表格 7 彩色 - 輔色 21"/>
    <w:basedOn w:val="a5"/>
    <w:uiPriority w:val="52"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7-310">
    <w:name w:val="格線表格 7 彩色 - 輔色 31"/>
    <w:basedOn w:val="a5"/>
    <w:uiPriority w:val="52"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7-410">
    <w:name w:val="格線表格 7 彩色 - 輔色 41"/>
    <w:basedOn w:val="a5"/>
    <w:uiPriority w:val="52"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7-510">
    <w:name w:val="格線表格 7 彩色 - 輔色 51"/>
    <w:basedOn w:val="a5"/>
    <w:uiPriority w:val="52"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7-610">
    <w:name w:val="格線表格 7 彩色 - 輔色 61"/>
    <w:basedOn w:val="a5"/>
    <w:uiPriority w:val="52"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4"/>
    <w:uiPriority w:val="99"/>
    <w:semiHidden/>
    <w:unhideWhenUsed/>
    <w:rsid w:val="005C00D6"/>
    <w:rPr>
      <w:rFonts w:ascii="Microsoft JhengHei UI" w:eastAsia="Microsoft JhengHei UI" w:hAnsi="Microsoft JhengHei UI"/>
      <w:vertAlign w:val="superscript"/>
    </w:rPr>
  </w:style>
  <w:style w:type="paragraph" w:styleId="afffffc">
    <w:name w:val="footnote text"/>
    <w:basedOn w:val="a3"/>
    <w:link w:val="afffffd"/>
    <w:uiPriority w:val="99"/>
    <w:semiHidden/>
    <w:unhideWhenUsed/>
    <w:rsid w:val="005C00D6"/>
    <w:rPr>
      <w:sz w:val="20"/>
      <w:szCs w:val="20"/>
    </w:rPr>
  </w:style>
  <w:style w:type="character" w:customStyle="1" w:styleId="afffffd">
    <w:name w:val="註腳文字 字元"/>
    <w:basedOn w:val="a4"/>
    <w:link w:val="afffffc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character" w:styleId="afffffe">
    <w:name w:val="line number"/>
    <w:basedOn w:val="a4"/>
    <w:uiPriority w:val="99"/>
    <w:semiHidden/>
    <w:unhideWhenUsed/>
    <w:rsid w:val="005C00D6"/>
    <w:rPr>
      <w:rFonts w:ascii="Microsoft JhengHei UI" w:eastAsia="Microsoft JhengHei UI" w:hAnsi="Microsoft JhengHei UI"/>
    </w:rPr>
  </w:style>
  <w:style w:type="table" w:styleId="3D1">
    <w:name w:val="Table 3D effects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FollowedHyperlink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954F72" w:themeColor="followedHyperlink"/>
      <w:u w:val="single"/>
    </w:rPr>
  </w:style>
  <w:style w:type="character" w:styleId="affffff1">
    <w:name w:val="Hyperlink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0563C1" w:themeColor="hyperlink"/>
      <w:u w:val="single"/>
    </w:rPr>
  </w:style>
  <w:style w:type="character" w:styleId="affffff2">
    <w:name w:val="page number"/>
    <w:basedOn w:val="a4"/>
    <w:uiPriority w:val="99"/>
    <w:semiHidden/>
    <w:unhideWhenUsed/>
    <w:rsid w:val="005C00D6"/>
    <w:rPr>
      <w:rFonts w:ascii="Microsoft JhengHei UI" w:eastAsia="Microsoft JhengHei UI" w:hAnsi="Microsoft JhengHei UI"/>
    </w:rPr>
  </w:style>
  <w:style w:type="paragraph" w:styleId="affffff3">
    <w:name w:val="caption"/>
    <w:basedOn w:val="a3"/>
    <w:next w:val="a3"/>
    <w:uiPriority w:val="35"/>
    <w:semiHidden/>
    <w:unhideWhenUsed/>
    <w:qFormat/>
    <w:rsid w:val="005C00D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iyingg\AppData\Roaming\Microsoft\Templates\&#34253;&#33394;&#29699;&#39636;&#23653;&#27511;&#34920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www.w3.org/XML/1998/namespace"/>
    <ds:schemaRef ds:uri="http://purl.org/dc/terms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openxmlformats.org/package/2006/metadata/core-properties"/>
    <ds:schemaRef ds:uri="16c05727-aa75-4e4a-9b5f-8a80a1165891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藍色球體履歷表.dotx</Template>
  <TotalTime>0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2025-02-04T01:55:00Z</dcterms:created>
  <dcterms:modified xsi:type="dcterms:W3CDTF">2025-02-05T01:35:00Z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